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94342" w14:textId="77777777" w:rsidR="004D3976" w:rsidRPr="00CA3A64" w:rsidRDefault="004D3976" w:rsidP="00B51B9F">
      <w:pPr>
        <w:tabs>
          <w:tab w:val="left" w:pos="4455"/>
        </w:tabs>
        <w:snapToGrid w:val="0"/>
        <w:jc w:val="left"/>
        <w:rPr>
          <w:rFonts w:ascii="UniqloRegular" w:hAnsi="UniqloRegular"/>
          <w:i/>
        </w:rPr>
      </w:pPr>
      <w:r w:rsidRPr="00CA3A64">
        <w:rPr>
          <w:rFonts w:ascii="UniqloRegular" w:hAnsi="UniqloRegular"/>
          <w:i/>
        </w:rPr>
        <w:t xml:space="preserve"> </w:t>
      </w:r>
    </w:p>
    <w:p w14:paraId="1906054F" w14:textId="77777777" w:rsidR="008153FA" w:rsidRPr="001F1476" w:rsidRDefault="006D7429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  <w:r w:rsidRPr="001F1476">
        <w:rPr>
          <w:rFonts w:ascii="UniqloRegular" w:hAnsi="UniqloRegular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5A6F11" wp14:editId="29D50598">
                <wp:simplePos x="0" y="0"/>
                <wp:positionH relativeFrom="margin">
                  <wp:posOffset>-24130</wp:posOffset>
                </wp:positionH>
                <wp:positionV relativeFrom="page">
                  <wp:posOffset>577850</wp:posOffset>
                </wp:positionV>
                <wp:extent cx="2552700" cy="4381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2299F" w14:textId="502E217C" w:rsidR="009248DD" w:rsidRPr="00DD1C88" w:rsidRDefault="00A57407" w:rsidP="00EC7ABB">
                            <w:pPr>
                              <w:spacing w:line="440" w:lineRule="exact"/>
                              <w:jc w:val="left"/>
                              <w:rPr>
                                <w:rFonts w:ascii="UniqloRegular" w:eastAsia="MS PGothic" w:hAnsi="UniqloRegular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niqloRegular" w:eastAsia="MS PGothic" w:hAnsi="UniqloRegular"/>
                                <w:sz w:val="28"/>
                                <w:szCs w:val="28"/>
                                <w:bdr w:val="single" w:sz="4" w:space="0" w:color="auto"/>
                              </w:rPr>
                              <w:t>INFORMACJA PRASOWA</w:t>
                            </w:r>
                            <w:r w:rsidR="00EC7ABB" w:rsidRPr="00DD1C88">
                              <w:rPr>
                                <w:rFonts w:ascii="UniqloRegular" w:eastAsia="MS PGothic" w:hAnsi="UniqloRegular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BD3796D" w14:textId="77777777" w:rsidR="009248DD" w:rsidRPr="004D4792" w:rsidRDefault="009248DD" w:rsidP="00EC7ABB">
                            <w:pPr>
                              <w:jc w:val="left"/>
                              <w:rPr>
                                <w:rFonts w:ascii="Uniqlo Pro Regular" w:hAnsi="Uniqlo Pro 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15840" rIns="91440" bIns="158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A6F1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.9pt;margin-top:45.5pt;width:201pt;height:34.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" stroked="f">
                <v:textbox inset=",.44mm,,.44mm">
                  <w:txbxContent>
                    <w:p w14:paraId="0812299F" w14:textId="502E217C" w:rsidR="009248DD" w:rsidRPr="00DD1C88" w:rsidRDefault="00A57407" w:rsidP="00EC7ABB">
                      <w:pPr>
                        <w:spacing w:line="440" w:lineRule="exact"/>
                        <w:jc w:val="left"/>
                        <w:rPr>
                          <w:rFonts w:ascii="UniqloRegular" w:eastAsia="MS PGothic" w:hAnsi="UniqloRegular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UniqloRegular" w:eastAsia="MS PGothic" w:hAnsi="UniqloRegular"/>
                          <w:sz w:val="28"/>
                          <w:szCs w:val="28"/>
                          <w:bdr w:val="single" w:sz="4" w:space="0" w:color="auto"/>
                        </w:rPr>
                        <w:t>INFORMACJA PRASOWA</w:t>
                      </w:r>
                      <w:r w:rsidR="00EC7ABB" w:rsidRPr="00DD1C88">
                        <w:rPr>
                          <w:rFonts w:ascii="UniqloRegular" w:eastAsia="MS PGothic" w:hAnsi="UniqloRegular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3BD3796D" w14:textId="77777777" w:rsidR="009248DD" w:rsidRPr="004D4792" w:rsidRDefault="009248DD" w:rsidP="00EC7ABB">
                      <w:pPr>
                        <w:jc w:val="left"/>
                        <w:rPr>
                          <w:rFonts w:ascii="Uniqlo Pro Regular" w:hAnsi="Uniqlo Pro Regular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706625F" w14:textId="77777777" w:rsidR="00305EE7" w:rsidRPr="001F1476" w:rsidRDefault="00305EE7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6AF8929A" w14:textId="77777777" w:rsidR="007218B9" w:rsidRPr="001F1476" w:rsidRDefault="007218B9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5D1D11B5" w14:textId="2433871E" w:rsidR="007218B9" w:rsidRPr="001F1476" w:rsidRDefault="007218B9" w:rsidP="00B51B9F">
      <w:pPr>
        <w:tabs>
          <w:tab w:val="left" w:pos="4455"/>
        </w:tabs>
        <w:snapToGrid w:val="0"/>
        <w:jc w:val="center"/>
        <w:rPr>
          <w:rFonts w:ascii="UniqloRegular" w:eastAsia="MS PGothic" w:hAnsi="UniqloRegular" w:cs="Arial"/>
          <w:noProof/>
          <w:kern w:val="0"/>
          <w:sz w:val="20"/>
          <w:szCs w:val="20"/>
          <w:lang w:bidi="th-TH"/>
        </w:rPr>
      </w:pPr>
    </w:p>
    <w:p w14:paraId="3F3D3F05" w14:textId="1CE88D63" w:rsidR="009175E2" w:rsidRDefault="004E22DD" w:rsidP="00B51B9F">
      <w:pPr>
        <w:tabs>
          <w:tab w:val="left" w:pos="4455"/>
        </w:tabs>
        <w:snapToGrid w:val="0"/>
        <w:jc w:val="center"/>
        <w:rPr>
          <w:rFonts w:ascii="UniqloRegular" w:hAnsi="UniqloRegular"/>
        </w:rPr>
      </w:pPr>
      <w:r>
        <w:rPr>
          <w:noProof/>
        </w:rPr>
        <w:drawing>
          <wp:inline distT="0" distB="0" distL="0" distR="0" wp14:anchorId="2084CD9B" wp14:editId="21D08775">
            <wp:extent cx="1950334" cy="567533"/>
            <wp:effectExtent l="0" t="0" r="0" b="4445"/>
            <wp:docPr id="1575139304" name="図 2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39304" name="図 2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96" cy="59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C2603" w14:textId="01FDFDF2" w:rsidR="002F71F5" w:rsidRDefault="002F71F5" w:rsidP="00B51B9F">
      <w:pPr>
        <w:tabs>
          <w:tab w:val="left" w:pos="4455"/>
        </w:tabs>
        <w:snapToGrid w:val="0"/>
        <w:jc w:val="center"/>
        <w:rPr>
          <w:rFonts w:ascii="UniqloRegular" w:hAnsi="UniqloRegular"/>
        </w:rPr>
      </w:pPr>
    </w:p>
    <w:p w14:paraId="0803ED35" w14:textId="77777777" w:rsidR="000A2924" w:rsidRPr="001F1476" w:rsidRDefault="000A2924" w:rsidP="00B51B9F">
      <w:pPr>
        <w:tabs>
          <w:tab w:val="left" w:pos="4455"/>
        </w:tabs>
        <w:snapToGrid w:val="0"/>
        <w:jc w:val="center"/>
        <w:rPr>
          <w:rFonts w:ascii="UniqloRegular" w:hAnsi="UniqloRegular"/>
        </w:rPr>
      </w:pPr>
    </w:p>
    <w:p w14:paraId="2BA77CBB" w14:textId="77777777" w:rsidR="00B51B9F" w:rsidRPr="001F1476" w:rsidRDefault="00B51B9F" w:rsidP="00D1691F">
      <w:pPr>
        <w:snapToGrid w:val="0"/>
        <w:jc w:val="right"/>
        <w:rPr>
          <w:rFonts w:ascii="UniqloRegular" w:eastAsia="MS PGothic" w:hAnsi="UniqloRegular"/>
          <w:bCs/>
        </w:rPr>
      </w:pPr>
    </w:p>
    <w:p w14:paraId="466037B6" w14:textId="3BB2D5C9" w:rsidR="00480DB4" w:rsidRPr="00A57407" w:rsidRDefault="00E67BFE" w:rsidP="00A57407">
      <w:pPr>
        <w:snapToGrid w:val="0"/>
        <w:jc w:val="center"/>
        <w:rPr>
          <w:rFonts w:ascii="UniqloRegular" w:eastAsia="MS PGothic" w:hAnsi="UniqloRegular"/>
          <w:b/>
          <w:sz w:val="32"/>
          <w:szCs w:val="32"/>
        </w:rPr>
      </w:pPr>
      <w:r w:rsidRPr="000F0194">
        <w:rPr>
          <w:rFonts w:ascii="UniqloRegular" w:eastAsia="MS PGothic" w:hAnsi="UniqloRegular"/>
          <w:b/>
          <w:sz w:val="32"/>
          <w:szCs w:val="32"/>
        </w:rPr>
        <w:t>UNIQLO</w:t>
      </w:r>
      <w:r w:rsidRPr="000F0194">
        <w:rPr>
          <w:rFonts w:ascii="UniqloRegular" w:eastAsia="MS PGothic" w:hAnsi="UniqloRegular" w:hint="eastAsia"/>
          <w:b/>
          <w:sz w:val="32"/>
          <w:szCs w:val="32"/>
        </w:rPr>
        <w:t xml:space="preserve"> </w:t>
      </w:r>
      <w:proofErr w:type="spellStart"/>
      <w:r w:rsidR="00A57407">
        <w:rPr>
          <w:rFonts w:ascii="UniqloRegular" w:eastAsia="MS PGothic" w:hAnsi="UniqloRegular"/>
          <w:b/>
          <w:sz w:val="32"/>
          <w:szCs w:val="32"/>
        </w:rPr>
        <w:t>ogłasza</w:t>
      </w:r>
      <w:proofErr w:type="spellEnd"/>
      <w:r w:rsidR="00A57407">
        <w:rPr>
          <w:rFonts w:ascii="UniqloRegular" w:eastAsia="MS PGothic" w:hAnsi="UniqloRegular"/>
          <w:b/>
          <w:sz w:val="32"/>
          <w:szCs w:val="32"/>
        </w:rPr>
        <w:t xml:space="preserve"> </w:t>
      </w:r>
      <w:proofErr w:type="spellStart"/>
      <w:r w:rsidR="00A57407">
        <w:rPr>
          <w:rFonts w:ascii="UniqloRegular" w:eastAsia="MS PGothic" w:hAnsi="UniqloRegular"/>
          <w:b/>
          <w:sz w:val="32"/>
          <w:szCs w:val="32"/>
        </w:rPr>
        <w:t>nową</w:t>
      </w:r>
      <w:proofErr w:type="spellEnd"/>
      <w:r w:rsidR="00A57407">
        <w:rPr>
          <w:rFonts w:ascii="UniqloRegular" w:eastAsia="MS PGothic" w:hAnsi="UniqloRegular"/>
          <w:b/>
          <w:sz w:val="32"/>
          <w:szCs w:val="32"/>
        </w:rPr>
        <w:t xml:space="preserve"> </w:t>
      </w:r>
      <w:proofErr w:type="spellStart"/>
      <w:r w:rsidR="00A57407">
        <w:rPr>
          <w:rFonts w:ascii="UniqloRegular" w:eastAsia="MS PGothic" w:hAnsi="UniqloRegular"/>
          <w:b/>
          <w:sz w:val="32"/>
          <w:szCs w:val="32"/>
        </w:rPr>
        <w:t>kolekcję</w:t>
      </w:r>
      <w:proofErr w:type="spellEnd"/>
      <w:r w:rsidRPr="000F0194">
        <w:rPr>
          <w:rFonts w:ascii="UniqloRegular" w:eastAsia="MS PGothic" w:hAnsi="UniqloRegular" w:hint="eastAsia"/>
          <w:b/>
          <w:sz w:val="32"/>
          <w:szCs w:val="32"/>
        </w:rPr>
        <w:t xml:space="preserve"> </w:t>
      </w:r>
      <w:r w:rsidR="00901D2F" w:rsidRPr="000F0194">
        <w:rPr>
          <w:rFonts w:ascii="UniqloRegular" w:eastAsia="MS PGothic" w:hAnsi="UniqloRegular"/>
          <w:b/>
          <w:sz w:val="32"/>
          <w:szCs w:val="32"/>
        </w:rPr>
        <w:t>“</w:t>
      </w:r>
      <w:r w:rsidR="00435513" w:rsidRPr="000F0194">
        <w:rPr>
          <w:rFonts w:ascii="UniqloRegular" w:eastAsia="MS PGothic" w:hAnsi="UniqloRegular"/>
          <w:b/>
          <w:sz w:val="32"/>
          <w:szCs w:val="32"/>
        </w:rPr>
        <w:t xml:space="preserve">Roger Federer </w:t>
      </w:r>
      <w:r w:rsidR="00435513" w:rsidRPr="000F0194">
        <w:rPr>
          <w:rFonts w:ascii="UniqloRegular" w:eastAsia="MS PGothic" w:hAnsi="UniqloRegular" w:hint="eastAsia"/>
          <w:b/>
          <w:sz w:val="32"/>
          <w:szCs w:val="32"/>
        </w:rPr>
        <w:t>C</w:t>
      </w:r>
      <w:r w:rsidR="00435513" w:rsidRPr="000F0194">
        <w:rPr>
          <w:rFonts w:ascii="UniqloRegular" w:eastAsia="MS PGothic" w:hAnsi="UniqloRegular"/>
          <w:b/>
          <w:sz w:val="32"/>
          <w:szCs w:val="32"/>
        </w:rPr>
        <w:t>ollection by JW ANDERSON</w:t>
      </w:r>
      <w:r w:rsidR="00901D2F" w:rsidRPr="000F0194">
        <w:rPr>
          <w:rFonts w:ascii="UniqloRegular" w:eastAsia="MS PGothic" w:hAnsi="UniqloRegular"/>
          <w:b/>
          <w:sz w:val="32"/>
          <w:szCs w:val="32"/>
        </w:rPr>
        <w:t>”</w:t>
      </w:r>
    </w:p>
    <w:p w14:paraId="15CFF576" w14:textId="3648933D" w:rsidR="00437693" w:rsidRDefault="00437693" w:rsidP="00BB70CF">
      <w:pPr>
        <w:snapToGrid w:val="0"/>
        <w:spacing w:line="260" w:lineRule="exact"/>
        <w:rPr>
          <w:rFonts w:ascii="UniqloRegular" w:eastAsia="MS PGothic" w:hAnsi="UniqloRegular"/>
          <w:bCs/>
        </w:rPr>
      </w:pPr>
    </w:p>
    <w:p w14:paraId="19456CCB" w14:textId="77777777" w:rsidR="000A2924" w:rsidRPr="000F0194" w:rsidRDefault="000A2924" w:rsidP="00BB70CF">
      <w:pPr>
        <w:snapToGrid w:val="0"/>
        <w:spacing w:line="260" w:lineRule="exact"/>
        <w:rPr>
          <w:rFonts w:ascii="UniqloRegular" w:eastAsia="MS PGothic" w:hAnsi="UniqloRegular"/>
          <w:bCs/>
        </w:rPr>
      </w:pPr>
    </w:p>
    <w:p w14:paraId="44EAE798" w14:textId="316DB43D" w:rsidR="00A57407" w:rsidRPr="00E50B50" w:rsidRDefault="00A57407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b/>
          <w:bCs/>
          <w:lang w:val="pl-PL"/>
        </w:rPr>
      </w:pPr>
      <w:r w:rsidRPr="00A57407">
        <w:rPr>
          <w:rFonts w:ascii="UniqloRegular" w:eastAsia="MS PGothic" w:hAnsi="UniqloRegular"/>
          <w:b/>
          <w:bCs/>
          <w:i/>
          <w:iCs/>
          <w:lang w:val="pl-PL"/>
        </w:rPr>
        <w:t>Xx maja 2024, Warszawa</w:t>
      </w:r>
      <w:r w:rsidR="002F71F5" w:rsidRPr="00A57407">
        <w:rPr>
          <w:rFonts w:ascii="UniqloRegular" w:eastAsia="MS PGothic" w:hAnsi="UniqloRegular"/>
          <w:b/>
          <w:bCs/>
          <w:lang w:val="pl-PL"/>
        </w:rPr>
        <w:t xml:space="preserve"> - </w:t>
      </w:r>
      <w:r w:rsidRPr="00A57407">
        <w:rPr>
          <w:rFonts w:ascii="UniqloRegular" w:eastAsia="MS PGothic" w:hAnsi="UniqloRegular"/>
          <w:b/>
          <w:bCs/>
          <w:lang w:val="pl-PL"/>
        </w:rPr>
        <w:t xml:space="preserve">Japońska marka UNIQLO ogłasza premierę najnowszej kolekcji Roger Federer by JW ANDERSON – współpracy pomiędzy legendą tenisa i globalnym ambasadorem UNIQLO oraz cenionym na całym świecie brytyjskim projektantem. Kolekcja na sezon Wiosna/Lato 2024 inspirowana jest sportową modą </w:t>
      </w:r>
      <w:proofErr w:type="spellStart"/>
      <w:r w:rsidRPr="00A57407">
        <w:rPr>
          <w:rFonts w:ascii="UniqloRegular" w:eastAsia="MS PGothic" w:hAnsi="UniqloRegular"/>
          <w:b/>
          <w:bCs/>
          <w:lang w:val="pl-PL"/>
        </w:rPr>
        <w:t>vintage</w:t>
      </w:r>
      <w:proofErr w:type="spellEnd"/>
      <w:r w:rsidRPr="00A57407">
        <w:rPr>
          <w:rFonts w:ascii="UniqloRegular" w:eastAsia="MS PGothic" w:hAnsi="UniqloRegular"/>
          <w:b/>
          <w:bCs/>
          <w:lang w:val="pl-PL"/>
        </w:rPr>
        <w:t xml:space="preserve"> i może być noszona zarówno </w:t>
      </w:r>
      <w:proofErr w:type="spellStart"/>
      <w:r w:rsidRPr="00A57407">
        <w:rPr>
          <w:rFonts w:ascii="UniqloRegular" w:eastAsia="MS PGothic" w:hAnsi="UniqloRegular"/>
          <w:b/>
          <w:bCs/>
          <w:lang w:val="pl-PL"/>
        </w:rPr>
        <w:t>casualowo</w:t>
      </w:r>
      <w:proofErr w:type="spellEnd"/>
      <w:r w:rsidRPr="00A57407">
        <w:rPr>
          <w:rFonts w:ascii="UniqloRegular" w:eastAsia="MS PGothic" w:hAnsi="UniqloRegular"/>
          <w:b/>
          <w:bCs/>
          <w:lang w:val="pl-PL"/>
        </w:rPr>
        <w:t xml:space="preserve">, jak i aktywnie. Wpisuje się to w założenia oferowanego przez markę Sport </w:t>
      </w:r>
      <w:proofErr w:type="spellStart"/>
      <w:r w:rsidRPr="00A57407">
        <w:rPr>
          <w:rFonts w:ascii="UniqloRegular" w:eastAsia="MS PGothic" w:hAnsi="UniqloRegular"/>
          <w:b/>
          <w:bCs/>
          <w:lang w:val="pl-PL"/>
        </w:rPr>
        <w:t>Utility</w:t>
      </w:r>
      <w:proofErr w:type="spellEnd"/>
      <w:r w:rsidRPr="00A57407">
        <w:rPr>
          <w:rFonts w:ascii="UniqloRegular" w:eastAsia="MS PGothic" w:hAnsi="UniqloRegular"/>
          <w:b/>
          <w:bCs/>
          <w:lang w:val="pl-PL"/>
        </w:rPr>
        <w:t xml:space="preserve"> </w:t>
      </w:r>
      <w:proofErr w:type="spellStart"/>
      <w:r w:rsidRPr="00A57407">
        <w:rPr>
          <w:rFonts w:ascii="UniqloRegular" w:eastAsia="MS PGothic" w:hAnsi="UniqloRegular"/>
          <w:b/>
          <w:bCs/>
          <w:lang w:val="pl-PL"/>
        </w:rPr>
        <w:t>Wear</w:t>
      </w:r>
      <w:proofErr w:type="spellEnd"/>
      <w:r w:rsidRPr="00A57407">
        <w:rPr>
          <w:rFonts w:ascii="UniqloRegular" w:eastAsia="MS PGothic" w:hAnsi="UniqloRegular"/>
          <w:b/>
          <w:bCs/>
          <w:lang w:val="pl-PL"/>
        </w:rPr>
        <w:t>, łączącego funkcjonalność, uniwersalność oraz design</w:t>
      </w:r>
      <w:r w:rsidR="00E50B50">
        <w:rPr>
          <w:rFonts w:ascii="UniqloRegular" w:eastAsia="MS PGothic" w:hAnsi="UniqloRegular"/>
          <w:b/>
          <w:bCs/>
          <w:lang w:val="pl-PL"/>
        </w:rPr>
        <w:t>.</w:t>
      </w:r>
    </w:p>
    <w:p w14:paraId="6D0A95F6" w14:textId="5A4BB335" w:rsidR="00384BEC" w:rsidRPr="00A57407" w:rsidRDefault="00384BEC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332A3ED7" w14:textId="266183B8" w:rsidR="00F95343" w:rsidRPr="00A57407" w:rsidRDefault="007353D4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  <w:r>
        <w:rPr>
          <w:noProof/>
        </w:rPr>
        <w:drawing>
          <wp:anchor distT="0" distB="0" distL="114300" distR="114300" simplePos="0" relativeHeight="251690496" behindDoc="0" locked="0" layoutInCell="1" allowOverlap="1" wp14:anchorId="054AE0AB" wp14:editId="22838BFF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5033643" cy="31432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43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0457F" w14:textId="619B859B" w:rsidR="008D5332" w:rsidRPr="00A57407" w:rsidRDefault="008D5332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3C3FD93C" w14:textId="61FACEAC" w:rsidR="008D5332" w:rsidRPr="00A57407" w:rsidRDefault="008D5332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4937B414" w14:textId="324632AC" w:rsidR="00FA56B6" w:rsidRPr="00A57407" w:rsidRDefault="00FA56B6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57F02368" w14:textId="77777777" w:rsidR="00E3703B" w:rsidRPr="00A57407" w:rsidRDefault="00E3703B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22075466" w14:textId="77777777" w:rsidR="00E3703B" w:rsidRPr="00A57407" w:rsidRDefault="00E3703B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69A9655E" w14:textId="77777777" w:rsidR="00E3703B" w:rsidRPr="00A57407" w:rsidRDefault="00E3703B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7DD06EF9" w14:textId="77777777" w:rsidR="00967340" w:rsidRPr="00A57407" w:rsidRDefault="00967340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3CB424CB" w14:textId="77777777" w:rsidR="00967340" w:rsidRPr="00A57407" w:rsidRDefault="00967340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6BAD2F2F" w14:textId="77777777" w:rsidR="00967340" w:rsidRPr="00A57407" w:rsidRDefault="00967340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6301B7B6" w14:textId="77777777" w:rsidR="00967340" w:rsidRPr="00A57407" w:rsidRDefault="00967340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7BDA40BC" w14:textId="77777777" w:rsidR="00967340" w:rsidRPr="00A57407" w:rsidRDefault="00967340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47E8B8B0" w14:textId="77777777" w:rsidR="000E278C" w:rsidRPr="00A57407" w:rsidRDefault="000E278C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55E44E52" w14:textId="77777777" w:rsidR="000E278C" w:rsidRPr="00A57407" w:rsidRDefault="000E278C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307E3691" w14:textId="77777777" w:rsidR="00094A6F" w:rsidRPr="00A57407" w:rsidRDefault="00094A6F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77F1404D" w14:textId="77777777" w:rsidR="00384BEC" w:rsidRPr="00A57407" w:rsidRDefault="00384BEC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1F0438A7" w14:textId="77777777" w:rsidR="00094A6F" w:rsidRPr="00A57407" w:rsidRDefault="00094A6F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5138E50B" w14:textId="77777777" w:rsidR="00094A6F" w:rsidRPr="00A57407" w:rsidRDefault="00094A6F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599175E1" w14:textId="55E42E58" w:rsidR="005C7F06" w:rsidRPr="00A57407" w:rsidRDefault="005C7F06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2DD2C474" w14:textId="38E35893" w:rsidR="00437693" w:rsidRPr="00A57407" w:rsidRDefault="00437693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04C9BFEB" w14:textId="77777777" w:rsidR="00437693" w:rsidRDefault="00437693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4E17F36E" w14:textId="1D0ED387" w:rsidR="00E50B50" w:rsidRPr="00E50B50" w:rsidRDefault="00E50B50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b/>
          <w:bCs/>
          <w:lang w:val="pl-PL"/>
        </w:rPr>
      </w:pPr>
      <w:r>
        <w:rPr>
          <w:rFonts w:ascii="UniqloRegular" w:eastAsia="MS PGothic" w:hAnsi="UniqloRegular"/>
          <w:lang w:val="pl-PL"/>
        </w:rPr>
        <w:t xml:space="preserve">„Jestem niezwykle szczęśliwy mogąc ogłosić moją drugą kolekcję we współpracy z JW ANDERSON oraz UNIQLO. Praca z Jonathanem była przyjemnością, mogliśmy połączyć jego unikalną wizję z doświadczeniem UNIQLO w tworzeniu stylowych oraz funkcjonalnych produktów. Mam nadzieję, że klienci pokochają nasze ubrania – na korcie tenisowym, podczas uprawiania innego sportu albo w bardziej casualowych warunkach” – </w:t>
      </w:r>
      <w:r w:rsidRPr="00E50B50">
        <w:rPr>
          <w:rFonts w:ascii="UniqloRegular" w:eastAsia="MS PGothic" w:hAnsi="UniqloRegular"/>
          <w:b/>
          <w:bCs/>
          <w:lang w:val="pl-PL"/>
        </w:rPr>
        <w:t>komentuje Roger Federer</w:t>
      </w:r>
    </w:p>
    <w:p w14:paraId="1E245970" w14:textId="77777777" w:rsidR="00E50B50" w:rsidRDefault="00E50B50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6B48CEDB" w14:textId="2A5338A8" w:rsidR="00E50B50" w:rsidRPr="00E50B50" w:rsidRDefault="00E50B50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b/>
          <w:bCs/>
          <w:lang w:val="pl-PL"/>
        </w:rPr>
      </w:pPr>
      <w:r w:rsidRPr="00E50B50">
        <w:rPr>
          <w:rFonts w:ascii="UniqloRegular" w:eastAsia="MS PGothic" w:hAnsi="UniqloRegular"/>
          <w:lang w:val="pl-PL"/>
        </w:rPr>
        <w:t>Jestem zaszczycony mogąc ponownie pracowa</w:t>
      </w:r>
      <w:r>
        <w:rPr>
          <w:rFonts w:ascii="UniqloRegular" w:eastAsia="MS PGothic" w:hAnsi="UniqloRegular"/>
          <w:lang w:val="pl-PL"/>
        </w:rPr>
        <w:t xml:space="preserve">ć z Rogerem Federerem, którego </w:t>
      </w:r>
      <w:proofErr w:type="gramStart"/>
      <w:r>
        <w:rPr>
          <w:rFonts w:ascii="UniqloRegular" w:eastAsia="MS PGothic" w:hAnsi="UniqloRegular"/>
          <w:lang w:val="pl-PL"/>
        </w:rPr>
        <w:t>podziwiam</w:t>
      </w:r>
      <w:proofErr w:type="gramEnd"/>
      <w:r>
        <w:rPr>
          <w:rFonts w:ascii="UniqloRegular" w:eastAsia="MS PGothic" w:hAnsi="UniqloRegular"/>
          <w:lang w:val="pl-PL"/>
        </w:rPr>
        <w:t xml:space="preserve"> odkąd pamiętam. Nasz kolekcja inspirowana jest zamierzchłymi erami tenisa, łącząc te style z funkcjonalnymi materiałami UNIQLO. Wierzę w to, że stworzone przez nas ubrania rezonują z esencją sportu, ale mogą być wykorzystywane również na co dzień” – </w:t>
      </w:r>
      <w:r w:rsidRPr="00E50B50">
        <w:rPr>
          <w:rFonts w:ascii="UniqloRegular" w:eastAsia="MS PGothic" w:hAnsi="UniqloRegular"/>
          <w:b/>
          <w:bCs/>
          <w:lang w:val="pl-PL"/>
        </w:rPr>
        <w:t>dodaje Jonathan Anderson</w:t>
      </w:r>
    </w:p>
    <w:p w14:paraId="6A7F0D9C" w14:textId="77777777" w:rsidR="00E50B50" w:rsidRPr="00E50B50" w:rsidRDefault="00E50B50" w:rsidP="000E278C">
      <w:pPr>
        <w:snapToGrid w:val="0"/>
        <w:spacing w:line="260" w:lineRule="exact"/>
        <w:ind w:rightChars="-3" w:right="-7"/>
        <w:rPr>
          <w:rFonts w:ascii="UniqloRegular" w:eastAsia="MS PGothic" w:hAnsi="UniqloRegular"/>
          <w:b/>
          <w:bCs/>
          <w:lang w:val="pl-PL"/>
        </w:rPr>
      </w:pPr>
    </w:p>
    <w:p w14:paraId="3F2893DC" w14:textId="77777777" w:rsidR="006E6222" w:rsidRPr="00E50B50" w:rsidRDefault="006E6222" w:rsidP="006E1D4B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004E617B" w14:textId="77777777" w:rsidR="006E6222" w:rsidRPr="00E50B50" w:rsidRDefault="006E6222" w:rsidP="006E1D4B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0F533109" w14:textId="77777777" w:rsidR="006E6222" w:rsidRPr="00E50B50" w:rsidRDefault="006E6222" w:rsidP="006E1D4B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38FD43C7" w14:textId="0379904E" w:rsidR="00384BEC" w:rsidRPr="00E50B50" w:rsidRDefault="00384BEC" w:rsidP="006E1D4B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5CED1CF5" w14:textId="58B8B256" w:rsidR="00C737DC" w:rsidRPr="00E50B50" w:rsidRDefault="00E50B50" w:rsidP="00F626AE">
      <w:pPr>
        <w:snapToGrid w:val="0"/>
        <w:rPr>
          <w:rFonts w:ascii="UniqloRegular" w:eastAsia="MS PGothic" w:hAnsi="UniqloRegular"/>
          <w:b/>
          <w:bCs/>
          <w:lang w:val="pl-PL"/>
        </w:rPr>
      </w:pPr>
      <w:r w:rsidRPr="00E50B50">
        <w:rPr>
          <w:rFonts w:ascii="UniqloRegular" w:eastAsia="MS PGothic" w:hAnsi="UniqloRegular"/>
          <w:b/>
          <w:bCs/>
          <w:lang w:val="pl-PL"/>
        </w:rPr>
        <w:t>Idealny styl na każdą okazję</w:t>
      </w:r>
    </w:p>
    <w:p w14:paraId="5BEF472E" w14:textId="5F4DA56C" w:rsidR="00BD48C9" w:rsidRDefault="00BD48C9" w:rsidP="004B339E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  <w:r w:rsidRPr="00BD48C9">
        <w:rPr>
          <w:rFonts w:ascii="UniqloRegular" w:eastAsia="MS PGothic" w:hAnsi="UniqloRegular"/>
          <w:lang w:val="pl-PL"/>
        </w:rPr>
        <w:t>Najnowsza kolekcja cechuje si</w:t>
      </w:r>
      <w:r>
        <w:rPr>
          <w:rFonts w:ascii="UniqloRegular" w:eastAsia="MS PGothic" w:hAnsi="UniqloRegular"/>
          <w:lang w:val="pl-PL"/>
        </w:rPr>
        <w:t xml:space="preserve">ę wyrazistymi </w:t>
      </w:r>
      <w:proofErr w:type="spellStart"/>
      <w:r>
        <w:rPr>
          <w:rFonts w:ascii="UniqloRegular" w:eastAsia="MS PGothic" w:hAnsi="UniqloRegular"/>
          <w:lang w:val="pl-PL"/>
        </w:rPr>
        <w:t>kolarami</w:t>
      </w:r>
      <w:proofErr w:type="spellEnd"/>
      <w:r>
        <w:rPr>
          <w:rFonts w:ascii="UniqloRegular" w:eastAsia="MS PGothic" w:hAnsi="UniqloRegular"/>
          <w:lang w:val="pl-PL"/>
        </w:rPr>
        <w:t xml:space="preserve">, takimi jak szałwiowy czy grafitowy. Wykorzystane zostały one m.in. w kurtce </w:t>
      </w:r>
      <w:proofErr w:type="spellStart"/>
      <w:r>
        <w:rPr>
          <w:rFonts w:ascii="UniqloRegular" w:eastAsia="MS PGothic" w:hAnsi="UniqloRegular"/>
          <w:lang w:val="pl-PL"/>
        </w:rPr>
        <w:t>Lightweight</w:t>
      </w:r>
      <w:proofErr w:type="spellEnd"/>
      <w:r>
        <w:rPr>
          <w:rFonts w:ascii="UniqloRegular" w:eastAsia="MS PGothic" w:hAnsi="UniqloRegular"/>
          <w:lang w:val="pl-PL"/>
        </w:rPr>
        <w:t xml:space="preserve"> Parka o pudełkowym kroju i kontrastujących elementach na rękawie. Spodnie Nylon </w:t>
      </w:r>
      <w:proofErr w:type="spellStart"/>
      <w:r>
        <w:rPr>
          <w:rFonts w:ascii="UniqloRegular" w:eastAsia="MS PGothic" w:hAnsi="UniqloRegular"/>
          <w:lang w:val="pl-PL"/>
        </w:rPr>
        <w:t>Jogger</w:t>
      </w:r>
      <w:proofErr w:type="spellEnd"/>
      <w:r>
        <w:rPr>
          <w:rFonts w:ascii="UniqloRegular" w:eastAsia="MS PGothic" w:hAnsi="UniqloRegular"/>
          <w:lang w:val="pl-PL"/>
        </w:rPr>
        <w:t xml:space="preserve"> posiadają z kolei luźną sylwetkę, przypominającą lata 90. Lekka </w:t>
      </w:r>
      <w:r w:rsidRPr="00BD48C9">
        <w:rPr>
          <w:rFonts w:ascii="UniqloRegular" w:eastAsia="MS PGothic" w:hAnsi="UniqloRegular"/>
          <w:lang w:val="pl-PL"/>
        </w:rPr>
        <w:t xml:space="preserve">i wygodna koszulka polo </w:t>
      </w:r>
      <w:proofErr w:type="spellStart"/>
      <w:r w:rsidRPr="00BD48C9">
        <w:rPr>
          <w:rFonts w:ascii="UniqloRegular" w:eastAsia="MS PGothic" w:hAnsi="UniqloRegular"/>
          <w:lang w:val="pl-PL"/>
        </w:rPr>
        <w:t>AIRism</w:t>
      </w:r>
      <w:proofErr w:type="spellEnd"/>
      <w:r>
        <w:rPr>
          <w:rFonts w:ascii="UniqloRegular" w:eastAsia="MS PGothic" w:hAnsi="UniqloRegular"/>
          <w:lang w:val="pl-PL"/>
        </w:rPr>
        <w:t xml:space="preserve"> cieszy oko charakterystycznymi dla projektów JW ANDERSON paski, natomiast polo i spodenki wykonane z materiał</w:t>
      </w:r>
      <w:r w:rsidR="00305EF6">
        <w:rPr>
          <w:rFonts w:ascii="UniqloRegular" w:eastAsia="MS PGothic" w:hAnsi="UniqloRegular"/>
          <w:lang w:val="pl-PL"/>
        </w:rPr>
        <w:t>u</w:t>
      </w:r>
      <w:r>
        <w:rPr>
          <w:rFonts w:ascii="UniqloRegular" w:eastAsia="MS PGothic" w:hAnsi="UniqloRegular"/>
          <w:lang w:val="pl-PL"/>
        </w:rPr>
        <w:t xml:space="preserve"> DRY-EX odzwierciedlają filozofię Rogera Federer</w:t>
      </w:r>
      <w:r w:rsidR="00305EF6">
        <w:rPr>
          <w:rFonts w:ascii="UniqloRegular" w:eastAsia="MS PGothic" w:hAnsi="UniqloRegular"/>
          <w:lang w:val="pl-PL"/>
        </w:rPr>
        <w:t xml:space="preserve">a, która wzywa do tworzenia ubrań jak najbardziej uniwersalnych. </w:t>
      </w:r>
    </w:p>
    <w:p w14:paraId="301928E5" w14:textId="77777777" w:rsidR="00BD48C9" w:rsidRDefault="00BD48C9" w:rsidP="004B339E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7E309619" w14:textId="06BC30F0" w:rsidR="00C95F6A" w:rsidRPr="00896226" w:rsidRDefault="00C95F6A" w:rsidP="004B339E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7AC4DC87" w14:textId="3CAED6D9" w:rsidR="00C737DC" w:rsidRPr="00896226" w:rsidRDefault="00EF173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  <w:r w:rsidRPr="00D5408D">
        <w:rPr>
          <w:noProof/>
        </w:rPr>
        <w:drawing>
          <wp:anchor distT="0" distB="0" distL="114300" distR="114300" simplePos="0" relativeHeight="251689472" behindDoc="0" locked="0" layoutInCell="1" allowOverlap="1" wp14:anchorId="5CA2CEE5" wp14:editId="19BA60DE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4155440" cy="344941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44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A97A5" w14:textId="511F7900" w:rsidR="009E50EF" w:rsidRPr="00896226" w:rsidRDefault="009E50EF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1A331557" w14:textId="59E56B0B" w:rsidR="009E50EF" w:rsidRPr="00896226" w:rsidRDefault="009E50EF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384246BE" w14:textId="78B4A0AC" w:rsidR="009E50EF" w:rsidRPr="00896226" w:rsidRDefault="009E50EF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440FABD3" w14:textId="69C18A0C" w:rsidR="00C737DC" w:rsidRPr="00896226" w:rsidRDefault="00C737DC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53F660FD" w14:textId="029FA96D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5BBD3498" w14:textId="034D69B0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489E0B28" w14:textId="71ADFC46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2624B312" w14:textId="22A559DB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54531B00" w14:textId="460EB126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0B401D29" w14:textId="77777777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0D4CEDF6" w14:textId="77777777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65442847" w14:textId="77777777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205FEED0" w14:textId="77777777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4E623AD3" w14:textId="77777777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686DC7F0" w14:textId="77777777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3FEE9311" w14:textId="77777777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39405408" w14:textId="77777777" w:rsidR="00BF707A" w:rsidRPr="00896226" w:rsidRDefault="00BF707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6E199B35" w14:textId="77777777" w:rsidR="009E50EF" w:rsidRPr="00896226" w:rsidRDefault="009E50EF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3FD545C9" w14:textId="77777777" w:rsidR="00822D68" w:rsidRPr="00896226" w:rsidRDefault="00822D68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67E42FC1" w14:textId="77777777" w:rsidR="00822D68" w:rsidRPr="00896226" w:rsidRDefault="00822D68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04BAF549" w14:textId="77777777" w:rsidR="00C95F6A" w:rsidRPr="00896226" w:rsidRDefault="00C95F6A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4BF85AF1" w14:textId="5C52DE27" w:rsidR="00822D68" w:rsidRPr="00896226" w:rsidRDefault="00822D68" w:rsidP="0055336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16E0034A" w14:textId="77777777" w:rsidR="00C95F6A" w:rsidRPr="00896226" w:rsidRDefault="00C95F6A" w:rsidP="00DD372D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6BC30BB9" w14:textId="77777777" w:rsidR="00111049" w:rsidRPr="00896226" w:rsidRDefault="00111049" w:rsidP="00DD372D">
      <w:pPr>
        <w:snapToGrid w:val="0"/>
        <w:spacing w:line="260" w:lineRule="exact"/>
        <w:ind w:rightChars="-3" w:right="-7"/>
        <w:rPr>
          <w:rFonts w:ascii="UniqloRegular" w:eastAsia="MS PGothic" w:hAnsi="UniqloRegular"/>
          <w:b/>
          <w:bCs/>
          <w:lang w:val="pl-PL"/>
        </w:rPr>
      </w:pPr>
    </w:p>
    <w:p w14:paraId="53E28DB6" w14:textId="24E12131" w:rsidR="00852E32" w:rsidRPr="00DD372D" w:rsidRDefault="00852E32" w:rsidP="00DD372D">
      <w:pPr>
        <w:snapToGrid w:val="0"/>
        <w:spacing w:line="260" w:lineRule="exact"/>
        <w:ind w:rightChars="-3" w:right="-7"/>
        <w:rPr>
          <w:rFonts w:ascii="UniqloRegular" w:eastAsia="MS PGothic" w:hAnsi="UniqloRegular"/>
          <w:b/>
          <w:bCs/>
        </w:rPr>
      </w:pPr>
      <w:r w:rsidRPr="00DD372D">
        <w:rPr>
          <w:rFonts w:ascii="UniqloRegular" w:eastAsia="MS PGothic" w:hAnsi="UniqloRegular"/>
          <w:b/>
          <w:bCs/>
        </w:rPr>
        <w:t>Roger Federer</w:t>
      </w:r>
    </w:p>
    <w:p w14:paraId="57C6F973" w14:textId="3686FC81" w:rsidR="00305EF6" w:rsidRPr="00305EF6" w:rsidRDefault="00305EF6" w:rsidP="00305EF6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  <w:r w:rsidRPr="00305EF6">
        <w:rPr>
          <w:rFonts w:ascii="UniqloRegular" w:eastAsia="MS PGothic" w:hAnsi="UniqloRegular"/>
          <w:lang w:val="pl-PL"/>
        </w:rPr>
        <w:t>Z Bazylei w Szwajcarii</w:t>
      </w:r>
      <w:r>
        <w:rPr>
          <w:rFonts w:ascii="UniqloRegular" w:eastAsia="MS PGothic" w:hAnsi="UniqloRegular"/>
          <w:lang w:val="pl-PL"/>
        </w:rPr>
        <w:t>,</w:t>
      </w:r>
      <w:r w:rsidRPr="00305EF6">
        <w:rPr>
          <w:rFonts w:ascii="UniqloRegular" w:eastAsia="MS PGothic" w:hAnsi="UniqloRegular"/>
          <w:lang w:val="pl-PL"/>
        </w:rPr>
        <w:t xml:space="preserve"> Roger Federer zadebiutował w ATP Tour w 1998 roku. W 2004 roku osiągnął pozycję nr 1 na świecie i utrzymał ją przez rekordowe 237 kolejnych tygodni. Zdobył 20 tytułów Wielkiego Szlema, w tym rekordową liczbę tytułów Wimbledonu w singlu mężczyzn. Nadal jest jedną z najbardziej wpływowych postaci </w:t>
      </w:r>
      <w:r>
        <w:rPr>
          <w:rFonts w:ascii="UniqloRegular" w:eastAsia="MS PGothic" w:hAnsi="UniqloRegular"/>
          <w:lang w:val="pl-PL"/>
        </w:rPr>
        <w:t xml:space="preserve">w świecie tenisa i </w:t>
      </w:r>
      <w:r w:rsidRPr="00305EF6">
        <w:rPr>
          <w:rFonts w:ascii="UniqloRegular" w:eastAsia="MS PGothic" w:hAnsi="UniqloRegular"/>
          <w:lang w:val="pl-PL"/>
        </w:rPr>
        <w:t xml:space="preserve">poza nim, </w:t>
      </w:r>
      <w:r>
        <w:rPr>
          <w:rFonts w:ascii="UniqloRegular" w:eastAsia="MS PGothic" w:hAnsi="UniqloRegular"/>
          <w:lang w:val="pl-PL"/>
        </w:rPr>
        <w:t>p</w:t>
      </w:r>
      <w:r w:rsidRPr="00305EF6">
        <w:rPr>
          <w:rFonts w:ascii="UniqloRegular" w:eastAsia="MS PGothic" w:hAnsi="UniqloRegular"/>
          <w:lang w:val="pl-PL"/>
        </w:rPr>
        <w:t>rzez swoją fundację pomaga dzieciom na całym świecie.</w:t>
      </w:r>
    </w:p>
    <w:p w14:paraId="75BACC33" w14:textId="77777777" w:rsidR="00852E32" w:rsidRPr="00305EF6" w:rsidRDefault="00852E32" w:rsidP="00DD372D">
      <w:pPr>
        <w:snapToGrid w:val="0"/>
        <w:spacing w:line="260" w:lineRule="exact"/>
        <w:ind w:rightChars="-3" w:right="-7"/>
        <w:rPr>
          <w:rFonts w:ascii="UniqloRegular" w:eastAsia="MS PGothic" w:hAnsi="UniqloRegular"/>
          <w:lang w:val="pl-PL"/>
        </w:rPr>
      </w:pPr>
    </w:p>
    <w:p w14:paraId="432414F7" w14:textId="37E8B63C" w:rsidR="00852E32" w:rsidRPr="00E16DF4" w:rsidRDefault="00852E32" w:rsidP="00DD372D">
      <w:pPr>
        <w:snapToGrid w:val="0"/>
        <w:spacing w:line="260" w:lineRule="exact"/>
        <w:ind w:rightChars="-3" w:right="-7"/>
        <w:rPr>
          <w:rFonts w:ascii="UniqloRegular" w:eastAsia="MS PGothic" w:hAnsi="UniqloRegular"/>
          <w:b/>
          <w:bCs/>
          <w:lang w:val="pl-PL"/>
        </w:rPr>
      </w:pPr>
      <w:r w:rsidRPr="00E16DF4">
        <w:rPr>
          <w:rFonts w:ascii="UniqloRegular" w:eastAsia="MS PGothic" w:hAnsi="UniqloRegular"/>
          <w:b/>
          <w:bCs/>
          <w:lang w:val="pl-PL"/>
        </w:rPr>
        <w:t>JW ANDERSON</w:t>
      </w:r>
    </w:p>
    <w:p w14:paraId="2F26DA18" w14:textId="433E6418" w:rsidR="00C75858" w:rsidRPr="00E16DF4" w:rsidRDefault="00E16DF4" w:rsidP="00B51B9F">
      <w:pPr>
        <w:snapToGrid w:val="0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  <w:r w:rsidRPr="00E16DF4">
        <w:rPr>
          <w:rFonts w:ascii="UniqloRegular" w:eastAsia="MS PGothic" w:hAnsi="UniqloRegular"/>
          <w:lang w:val="pl-PL"/>
        </w:rPr>
        <w:t xml:space="preserve">Północnoirlandzki projektant Jonathan Anderson założył JW ANDERSON w 2008 roku, początkowo oferując kolekcję akcesoriów, która szybko ewoluowała w kierunku odzieży </w:t>
      </w:r>
      <w:proofErr w:type="spellStart"/>
      <w:r w:rsidRPr="00E16DF4">
        <w:rPr>
          <w:rFonts w:ascii="UniqloRegular" w:eastAsia="MS PGothic" w:hAnsi="UniqloRegular"/>
          <w:lang w:val="pl-PL"/>
        </w:rPr>
        <w:t>ready</w:t>
      </w:r>
      <w:proofErr w:type="spellEnd"/>
      <w:r w:rsidRPr="00E16DF4">
        <w:rPr>
          <w:rFonts w:ascii="UniqloRegular" w:eastAsia="MS PGothic" w:hAnsi="UniqloRegular"/>
          <w:lang w:val="pl-PL"/>
        </w:rPr>
        <w:t>-to-</w:t>
      </w:r>
      <w:proofErr w:type="spellStart"/>
      <w:r w:rsidRPr="00E16DF4">
        <w:rPr>
          <w:rFonts w:ascii="UniqloRegular" w:eastAsia="MS PGothic" w:hAnsi="UniqloRegular"/>
          <w:lang w:val="pl-PL"/>
        </w:rPr>
        <w:t>wear</w:t>
      </w:r>
      <w:proofErr w:type="spellEnd"/>
      <w:r w:rsidRPr="00E16DF4">
        <w:rPr>
          <w:rFonts w:ascii="UniqloRegular" w:eastAsia="MS PGothic" w:hAnsi="UniqloRegular"/>
          <w:lang w:val="pl-PL"/>
        </w:rPr>
        <w:t xml:space="preserve">. Debiutancka kolekcja była prezentowana podczas londyńskiego </w:t>
      </w:r>
      <w:proofErr w:type="spellStart"/>
      <w:r w:rsidRPr="00E16DF4">
        <w:rPr>
          <w:rFonts w:ascii="UniqloRegular" w:eastAsia="MS PGothic" w:hAnsi="UniqloRegular"/>
          <w:lang w:val="pl-PL"/>
        </w:rPr>
        <w:t>Fashion</w:t>
      </w:r>
      <w:proofErr w:type="spellEnd"/>
      <w:r w:rsidRPr="00E16DF4">
        <w:rPr>
          <w:rFonts w:ascii="UniqloRegular" w:eastAsia="MS PGothic" w:hAnsi="UniqloRegular"/>
          <w:lang w:val="pl-PL"/>
        </w:rPr>
        <w:t xml:space="preserve"> </w:t>
      </w:r>
      <w:proofErr w:type="spellStart"/>
      <w:r w:rsidRPr="00E16DF4">
        <w:rPr>
          <w:rFonts w:ascii="UniqloRegular" w:eastAsia="MS PGothic" w:hAnsi="UniqloRegular"/>
          <w:lang w:val="pl-PL"/>
        </w:rPr>
        <w:t>Week</w:t>
      </w:r>
      <w:proofErr w:type="spellEnd"/>
      <w:r w:rsidRPr="00E16DF4">
        <w:rPr>
          <w:rFonts w:ascii="UniqloRegular" w:eastAsia="MS PGothic" w:hAnsi="UniqloRegular"/>
          <w:lang w:val="pl-PL"/>
        </w:rPr>
        <w:t xml:space="preserve"> w 2008 i przyniosła projektantowi uznanie krytyków, jak i sukces komercyjny. JW ANDERSON jest obecnie uznawana za jedną z najbardziej innowacyjnych i przyszłościowych londyńskich marek. Pierwsza kolekcja we współpracy z UNIQLO pojawiła się w sezonie Jesień/Zima 2017.</w:t>
      </w:r>
    </w:p>
    <w:p w14:paraId="2B209973" w14:textId="77777777" w:rsidR="00BB60BD" w:rsidRDefault="00BB60BD" w:rsidP="00B51B9F">
      <w:pPr>
        <w:snapToGrid w:val="0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5859B34F" w14:textId="77777777" w:rsidR="00E16DF4" w:rsidRDefault="00E16DF4" w:rsidP="00B51B9F">
      <w:pPr>
        <w:snapToGrid w:val="0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45EA0B79" w14:textId="77777777" w:rsidR="00E16DF4" w:rsidRDefault="00E16DF4" w:rsidP="00B51B9F">
      <w:pPr>
        <w:snapToGrid w:val="0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70AD4B81" w14:textId="77777777" w:rsidR="00E16DF4" w:rsidRDefault="00E16DF4" w:rsidP="00B51B9F">
      <w:pPr>
        <w:snapToGrid w:val="0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200EDF99" w14:textId="77777777" w:rsidR="00E16DF4" w:rsidRPr="00E16DF4" w:rsidRDefault="00E16DF4" w:rsidP="00B51B9F">
      <w:pPr>
        <w:snapToGrid w:val="0"/>
        <w:jc w:val="left"/>
        <w:rPr>
          <w:rFonts w:ascii="UniqloRegular" w:eastAsia="MS PGothic" w:hAnsi="UniqloRegular"/>
          <w:bCs/>
          <w:sz w:val="22"/>
          <w:szCs w:val="22"/>
          <w:lang w:val="pl-PL"/>
        </w:rPr>
      </w:pPr>
    </w:p>
    <w:p w14:paraId="5B36227F" w14:textId="77777777" w:rsidR="00E16DF4" w:rsidRPr="002F44D2" w:rsidRDefault="00E16DF4" w:rsidP="00E16DF4">
      <w:pPr>
        <w:tabs>
          <w:tab w:val="left" w:pos="2565"/>
          <w:tab w:val="left" w:pos="9405"/>
        </w:tabs>
        <w:snapToGrid w:val="0"/>
        <w:ind w:rightChars="40" w:right="96"/>
        <w:jc w:val="center"/>
        <w:rPr>
          <w:rFonts w:ascii="UniqloRegular" w:eastAsia="MS PGothic" w:hAnsi="UniqloRegular"/>
          <w:lang w:val="pl-PL"/>
        </w:rPr>
      </w:pPr>
    </w:p>
    <w:p w14:paraId="46D6462A" w14:textId="77777777" w:rsidR="00E16DF4" w:rsidRPr="00FC5E7B" w:rsidRDefault="00E16DF4" w:rsidP="00E16DF4">
      <w:pPr>
        <w:tabs>
          <w:tab w:val="left" w:pos="2565"/>
          <w:tab w:val="left" w:pos="9405"/>
        </w:tabs>
        <w:snapToGrid w:val="0"/>
        <w:jc w:val="center"/>
        <w:rPr>
          <w:rFonts w:ascii="UniqloRegular" w:eastAsia="MS PGothic" w:hAnsi="UniqloRegular"/>
          <w:lang w:val="pl-PL"/>
        </w:rPr>
      </w:pPr>
      <w:r w:rsidRPr="00FC5E7B">
        <w:rPr>
          <w:rFonts w:ascii="UniqloRegular" w:eastAsia="MS PGothic" w:hAnsi="UniqloRegular"/>
          <w:lang w:val="pl-PL"/>
        </w:rPr>
        <w:t>#####</w:t>
      </w:r>
    </w:p>
    <w:p w14:paraId="254EA5E8" w14:textId="77777777" w:rsidR="00E16DF4" w:rsidRDefault="00E16DF4" w:rsidP="00E16DF4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 xml:space="preserve">O UNIQLO </w:t>
      </w:r>
      <w:proofErr w:type="spellStart"/>
      <w:r>
        <w:rPr>
          <w:b/>
          <w:bCs/>
          <w:sz w:val="16"/>
          <w:szCs w:val="16"/>
          <w:u w:val="single"/>
          <w:lang w:val="pl-PL"/>
        </w:rPr>
        <w:t>LifeWear</w:t>
      </w:r>
      <w:proofErr w:type="spellEnd"/>
    </w:p>
    <w:p w14:paraId="553F774B" w14:textId="21DC3583" w:rsidR="00E16DF4" w:rsidRDefault="00E16DF4" w:rsidP="00E16DF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 xml:space="preserve">UNIQLO to marka odzieżowa, inspirowana japońską celebracją prostoty, jakości i długowieczności. Prezentuje ponadczasowe kolekcje, które dzięki swojej nowoczesnej elegancji, pozwolą każdemu zbudować swój kompletny, indywidualny styl. Najprostsze projekty skrywają w sobie najbardziej przemyślane, nowoczesne rozwiązania. Tworzone są tak, aby być przystępnymi cenowo i dostępnymi dla wszystkich.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LifeWear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to odzież, która jest nieustannie udoskonalana, aby wnosić jeszcze więcej ciepła, lekkości, designu i komfortu do naszego codziennego życia.</w:t>
      </w:r>
    </w:p>
    <w:p w14:paraId="7ED0530E" w14:textId="77777777" w:rsidR="00E16DF4" w:rsidRDefault="00E16DF4" w:rsidP="00E16DF4">
      <w:pPr>
        <w:pStyle w:val="Standard"/>
        <w:tabs>
          <w:tab w:val="left" w:pos="2565"/>
          <w:tab w:val="left" w:pos="9405"/>
        </w:tabs>
        <w:spacing w:line="360" w:lineRule="auto"/>
        <w:ind w:right="96"/>
        <w:rPr>
          <w:b/>
          <w:bCs/>
          <w:sz w:val="16"/>
          <w:szCs w:val="16"/>
          <w:u w:val="single"/>
          <w:lang w:val="pl-PL"/>
        </w:rPr>
      </w:pPr>
      <w:r>
        <w:rPr>
          <w:b/>
          <w:bCs/>
          <w:sz w:val="16"/>
          <w:szCs w:val="16"/>
          <w:u w:val="single"/>
          <w:lang w:val="pl-PL"/>
        </w:rPr>
        <w:t xml:space="preserve">O UNIQLO and Fast </w:t>
      </w:r>
      <w:proofErr w:type="spellStart"/>
      <w:r>
        <w:rPr>
          <w:b/>
          <w:bCs/>
          <w:sz w:val="16"/>
          <w:szCs w:val="16"/>
          <w:u w:val="single"/>
          <w:lang w:val="pl-PL"/>
        </w:rPr>
        <w:t>Retailing</w:t>
      </w:r>
      <w:proofErr w:type="spellEnd"/>
    </w:p>
    <w:p w14:paraId="190F45FC" w14:textId="77777777" w:rsidR="00E16DF4" w:rsidRDefault="00E16DF4" w:rsidP="00E16DF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 xml:space="preserve">Marka UNIQLO należy do Fast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Co., Ltd., wiodącej japońskiej grupy odzieżowej z siedzibą w Tokio. UNIQLO jest największą spośród ośmiu marek Fast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Group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. Pozostałe z nich to GU,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Theory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, PLST (Plus T),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Comptoir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des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Cotonniers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,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Princesse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tam.tam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, J Brand i Helmut Lang. Z globalną sprzedażą na poziomie około 2,77 bilionów jenów w roku fiskalnym 2023, zakończonym 31 sierpnia 2023 roku (18,92 miliardów dolarów, w przeliczeniu z jenów zgodnie z kursem z końca sierpnia 2023 roku $1 = 146,2 jenów), Fast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jest jednym z największych na świecie detalicznych sprzedawców odzieży, a UNIQLO jest wiodącym japońskim sprzedawcą produktów specjalnych.</w:t>
      </w:r>
    </w:p>
    <w:p w14:paraId="79FC9ECC" w14:textId="77777777" w:rsidR="00E16DF4" w:rsidRDefault="00E16DF4" w:rsidP="00E16DF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sz w:val="16"/>
          <w:szCs w:val="16"/>
          <w:lang w:val="pl-PL"/>
        </w:rPr>
      </w:pPr>
      <w:r>
        <w:rPr>
          <w:rFonts w:ascii="UniqloRegular" w:eastAsia="MS PGothic" w:hAnsi="UniqloRegular"/>
          <w:sz w:val="16"/>
          <w:szCs w:val="16"/>
          <w:lang w:val="pl-PL"/>
        </w:rPr>
        <w:t xml:space="preserve">UNIQLO kontynuuje politykę ekspansji w największych miastach na świecie, w ramach swoich działań, zmierzających do umocnienia statusu marki globalnej. Obecnie firma posiada łącznie ponad 2400 sklepów stacjonarnych UNIQLO na całym świecie, w tym w Japonii, Azji, Europie i Ameryce Północnej. Całkowita ilość sklepów stacjonarnych wszystkich marek Fast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jest już bliska 3600. Więcej informacji o UNIQLO i Fast </w:t>
      </w:r>
      <w:proofErr w:type="spellStart"/>
      <w:r>
        <w:rPr>
          <w:rFonts w:ascii="UniqloRegular" w:eastAsia="MS PGothic" w:hAnsi="UniqloRegular"/>
          <w:sz w:val="16"/>
          <w:szCs w:val="16"/>
          <w:lang w:val="pl-PL"/>
        </w:rPr>
        <w:t>Retailing</w:t>
      </w:r>
      <w:proofErr w:type="spellEnd"/>
      <w:r>
        <w:rPr>
          <w:rFonts w:ascii="UniqloRegular" w:eastAsia="MS PGothic" w:hAnsi="UniqloRegular"/>
          <w:sz w:val="16"/>
          <w:szCs w:val="16"/>
          <w:lang w:val="pl-PL"/>
        </w:rPr>
        <w:t xml:space="preserve"> na stronach internetowych: </w:t>
      </w:r>
      <w:hyperlink r:id="rId11" w:history="1">
        <w:r>
          <w:rPr>
            <w:rStyle w:val="Hyperlink"/>
            <w:rFonts w:ascii="UniqloRegular" w:hAnsi="UniqloRegular" w:cs="Arial"/>
            <w:sz w:val="16"/>
            <w:szCs w:val="16"/>
            <w:lang w:val="pl-PL"/>
          </w:rPr>
          <w:t>www.uniqlo.com</w:t>
        </w:r>
      </w:hyperlink>
      <w:r>
        <w:rPr>
          <w:rFonts w:ascii="UniqloRegular" w:eastAsia="MS PGothic" w:hAnsi="UniqloRegular"/>
          <w:sz w:val="16"/>
          <w:szCs w:val="16"/>
          <w:lang w:val="pl-PL"/>
        </w:rPr>
        <w:t xml:space="preserve"> i </w:t>
      </w:r>
      <w:hyperlink r:id="rId12" w:history="1">
        <w:r>
          <w:rPr>
            <w:rStyle w:val="Hyperlink"/>
            <w:rFonts w:ascii="UniqloRegular" w:hAnsi="UniqloRegular" w:cs="Arial"/>
            <w:sz w:val="16"/>
            <w:szCs w:val="16"/>
            <w:lang w:val="pl-PL"/>
          </w:rPr>
          <w:t>www.fastretailing.com</w:t>
        </w:r>
      </w:hyperlink>
    </w:p>
    <w:p w14:paraId="6B64F889" w14:textId="77777777" w:rsidR="00E16DF4" w:rsidRDefault="00E16DF4" w:rsidP="00E16DF4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</w:p>
    <w:p w14:paraId="1B9F8680" w14:textId="77777777" w:rsidR="00E16DF4" w:rsidRDefault="00E16DF4" w:rsidP="00E16DF4">
      <w:pPr>
        <w:tabs>
          <w:tab w:val="left" w:pos="426"/>
        </w:tabs>
        <w:snapToGrid w:val="0"/>
        <w:jc w:val="left"/>
        <w:rPr>
          <w:rFonts w:ascii="UniqloRegular" w:eastAsia="MS PGothic" w:hAnsi="UniqloRegular"/>
          <w:b/>
          <w:u w:val="single"/>
          <w:lang w:val="pl-PL"/>
        </w:rPr>
      </w:pPr>
      <w:r>
        <w:rPr>
          <w:rFonts w:ascii="UniqloRegular" w:eastAsia="MS PGothic" w:hAnsi="UniqloRegular"/>
          <w:b/>
          <w:u w:val="single"/>
          <w:lang w:val="pl-PL"/>
        </w:rPr>
        <w:t>Kontakt dla mediów:</w:t>
      </w:r>
    </w:p>
    <w:p w14:paraId="51F7912C" w14:textId="77777777" w:rsidR="00E16DF4" w:rsidRPr="00D01FE9" w:rsidRDefault="00E16DF4" w:rsidP="00E16DF4">
      <w:pPr>
        <w:tabs>
          <w:tab w:val="left" w:pos="2565"/>
          <w:tab w:val="left" w:pos="9405"/>
        </w:tabs>
        <w:snapToGrid w:val="0"/>
        <w:ind w:rightChars="40" w:right="96"/>
        <w:jc w:val="left"/>
        <w:rPr>
          <w:rFonts w:ascii="UniqloRegular" w:eastAsia="MS PGothic" w:hAnsi="UniqloRegular"/>
          <w:b/>
          <w:bCs/>
          <w:sz w:val="16"/>
          <w:szCs w:val="16"/>
          <w:u w:val="single"/>
          <w:lang w:val="pl-PL"/>
        </w:rPr>
      </w:pPr>
    </w:p>
    <w:p w14:paraId="2189396D" w14:textId="77777777" w:rsidR="00E16DF4" w:rsidRDefault="00E16DF4" w:rsidP="00E16DF4">
      <w:pPr>
        <w:pStyle w:val="Default"/>
        <w:rPr>
          <w:color w:val="262626" w:themeColor="text1" w:themeTint="D9"/>
          <w:sz w:val="20"/>
          <w:szCs w:val="20"/>
          <w:lang w:val="pl-PL"/>
        </w:rPr>
      </w:pPr>
      <w:r>
        <w:rPr>
          <w:color w:val="262626" w:themeColor="text1" w:themeTint="D9"/>
          <w:sz w:val="20"/>
          <w:szCs w:val="20"/>
          <w:lang w:val="pl-PL"/>
        </w:rPr>
        <w:t>Agnieszka B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ł</w:t>
      </w:r>
      <w:r>
        <w:rPr>
          <w:color w:val="262626" w:themeColor="text1" w:themeTint="D9"/>
          <w:sz w:val="20"/>
          <w:szCs w:val="20"/>
          <w:lang w:val="pl-PL"/>
        </w:rPr>
        <w:t>a</w:t>
      </w:r>
      <w:r>
        <w:rPr>
          <w:rFonts w:ascii="Cambria" w:hAnsi="Cambria" w:cs="Cambria"/>
          <w:color w:val="262626" w:themeColor="text1" w:themeTint="D9"/>
          <w:sz w:val="20"/>
          <w:szCs w:val="20"/>
          <w:lang w:val="pl-PL"/>
        </w:rPr>
        <w:t>ż</w:t>
      </w:r>
      <w:r>
        <w:rPr>
          <w:color w:val="262626" w:themeColor="text1" w:themeTint="D9"/>
          <w:sz w:val="20"/>
          <w:szCs w:val="20"/>
          <w:lang w:val="pl-PL"/>
        </w:rPr>
        <w:t>ejczak</w:t>
      </w:r>
    </w:p>
    <w:p w14:paraId="286CC86A" w14:textId="77777777" w:rsidR="00E16DF4" w:rsidRDefault="00E16DF4" w:rsidP="00E16DF4">
      <w:pPr>
        <w:pStyle w:val="Default"/>
        <w:rPr>
          <w:color w:val="auto"/>
          <w:sz w:val="20"/>
          <w:szCs w:val="20"/>
          <w:lang w:val="pl-PL"/>
        </w:rPr>
      </w:pPr>
      <w:hyperlink r:id="rId13" w:history="1">
        <w:r>
          <w:rPr>
            <w:rStyle w:val="Hyperlink"/>
            <w:color w:val="auto"/>
            <w:sz w:val="20"/>
            <w:szCs w:val="20"/>
            <w:lang w:val="pl-PL"/>
          </w:rPr>
          <w:t>agnieszka@pretaporter-pr.com</w:t>
        </w:r>
      </w:hyperlink>
    </w:p>
    <w:p w14:paraId="70515EB9" w14:textId="77777777" w:rsidR="00E16DF4" w:rsidRDefault="00E16DF4" w:rsidP="00E16DF4">
      <w:pPr>
        <w:pStyle w:val="Default"/>
        <w:rPr>
          <w:color w:val="262626" w:themeColor="text1" w:themeTint="D9"/>
          <w:sz w:val="20"/>
          <w:szCs w:val="20"/>
          <w:lang w:val="pl-PL"/>
        </w:rPr>
      </w:pPr>
      <w:r>
        <w:rPr>
          <w:color w:val="262626" w:themeColor="text1" w:themeTint="D9"/>
          <w:sz w:val="20"/>
          <w:szCs w:val="20"/>
          <w:lang w:val="pl-PL"/>
        </w:rPr>
        <w:t>Tel.: +48 535 558 227</w:t>
      </w:r>
    </w:p>
    <w:p w14:paraId="23EB615F" w14:textId="682243B3" w:rsidR="003F5EBD" w:rsidRPr="00D322D6" w:rsidRDefault="003F5EBD" w:rsidP="00FC1B14">
      <w:pPr>
        <w:tabs>
          <w:tab w:val="left" w:pos="2565"/>
          <w:tab w:val="left" w:pos="9405"/>
        </w:tabs>
        <w:snapToGrid w:val="0"/>
        <w:jc w:val="left"/>
        <w:rPr>
          <w:rFonts w:ascii="UniqloRegular" w:eastAsia="MS PGothic" w:hAnsi="UniqloRegular"/>
        </w:rPr>
      </w:pPr>
    </w:p>
    <w:sectPr w:rsidR="003F5EBD" w:rsidRPr="00D322D6" w:rsidSect="00D0222E">
      <w:footerReference w:type="even" r:id="rId14"/>
      <w:footerReference w:type="default" r:id="rId15"/>
      <w:pgSz w:w="11900" w:h="16840"/>
      <w:pgMar w:top="567" w:right="1418" w:bottom="567" w:left="1418" w:header="851" w:footer="850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F381" w14:textId="77777777" w:rsidR="006F6F86" w:rsidRDefault="006F6F86">
      <w:r>
        <w:separator/>
      </w:r>
    </w:p>
  </w:endnote>
  <w:endnote w:type="continuationSeparator" w:id="0">
    <w:p w14:paraId="56295C9D" w14:textId="77777777" w:rsidR="006F6F86" w:rsidRDefault="006F6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UniqloRegular">
    <w:altName w:val="Calibri"/>
    <w:charset w:val="00"/>
    <w:family w:val="auto"/>
    <w:pitch w:val="variable"/>
    <w:sig w:usb0="800002AF" w:usb1="0000004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qlo Pro Regular">
    <w:altName w:val="Calibri"/>
    <w:panose1 w:val="00000000000000000000"/>
    <w:charset w:val="00"/>
    <w:family w:val="swiss"/>
    <w:notTrueType/>
    <w:pitch w:val="variable"/>
    <w:sig w:usb0="00000003" w:usb1="0000003E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BEE9A" w14:textId="77777777" w:rsidR="009248DD" w:rsidRDefault="009248DD" w:rsidP="0043026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4BD4DD4" w14:textId="77777777" w:rsidR="009248DD" w:rsidRDefault="009248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18B9" w14:textId="77777777" w:rsidR="009248DD" w:rsidRPr="0045538A" w:rsidRDefault="009248DD" w:rsidP="0043026D">
    <w:pPr>
      <w:pStyle w:val="Footer"/>
      <w:framePr w:wrap="around" w:vAnchor="text" w:hAnchor="margin" w:xAlign="center" w:y="1"/>
      <w:rPr>
        <w:rStyle w:val="PageNumber"/>
        <w:rFonts w:ascii="UniqloRegular" w:eastAsia="MS Gothic" w:hAnsi="UniqloRegular"/>
        <w:b/>
        <w:color w:val="000000"/>
        <w:sz w:val="16"/>
        <w:szCs w:val="16"/>
      </w:rPr>
    </w:pP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fldChar w:fldCharType="begin"/>
    </w: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instrText xml:space="preserve">PAGE  </w:instrText>
    </w: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fldChar w:fldCharType="separate"/>
    </w:r>
    <w:r w:rsidR="006746BA">
      <w:rPr>
        <w:rStyle w:val="PageNumber"/>
        <w:rFonts w:ascii="UniqloRegular" w:eastAsia="MS Gothic" w:hAnsi="UniqloRegular"/>
        <w:b/>
        <w:noProof/>
        <w:color w:val="000000"/>
        <w:sz w:val="16"/>
        <w:szCs w:val="16"/>
      </w:rPr>
      <w:t>1</w:t>
    </w:r>
    <w:r w:rsidRPr="0045538A">
      <w:rPr>
        <w:rStyle w:val="PageNumber"/>
        <w:rFonts w:ascii="UniqloRegular" w:eastAsia="MS Gothic" w:hAnsi="UniqloRegular"/>
        <w:b/>
        <w:color w:val="000000"/>
        <w:sz w:val="16"/>
        <w:szCs w:val="16"/>
      </w:rPr>
      <w:fldChar w:fldCharType="end"/>
    </w:r>
  </w:p>
  <w:p w14:paraId="28286B1E" w14:textId="77777777" w:rsidR="009248DD" w:rsidRPr="003D4490" w:rsidRDefault="009248DD">
    <w:pPr>
      <w:pStyle w:val="Footer"/>
      <w:rPr>
        <w:rFonts w:ascii="MS Gothic" w:eastAsia="MS Gothic" w:hAnsi="MS Gothic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697F8" w14:textId="77777777" w:rsidR="006F6F86" w:rsidRDefault="006F6F86">
      <w:r>
        <w:separator/>
      </w:r>
    </w:p>
  </w:footnote>
  <w:footnote w:type="continuationSeparator" w:id="0">
    <w:p w14:paraId="6989D991" w14:textId="77777777" w:rsidR="006F6F86" w:rsidRDefault="006F6F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A71D1"/>
    <w:multiLevelType w:val="hybridMultilevel"/>
    <w:tmpl w:val="67DA7AA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0132F4"/>
    <w:multiLevelType w:val="hybridMultilevel"/>
    <w:tmpl w:val="BBF67FBE"/>
    <w:lvl w:ilvl="0" w:tplc="360246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F9B2BF0"/>
    <w:multiLevelType w:val="hybridMultilevel"/>
    <w:tmpl w:val="B7363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5EB0154"/>
    <w:multiLevelType w:val="hybridMultilevel"/>
    <w:tmpl w:val="4CBEA9DC"/>
    <w:lvl w:ilvl="0" w:tplc="DB084A6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eastAsia="ja-JP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315792E"/>
    <w:multiLevelType w:val="hybridMultilevel"/>
    <w:tmpl w:val="17E04668"/>
    <w:lvl w:ilvl="0" w:tplc="A0D224EE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3AD22DC"/>
    <w:multiLevelType w:val="hybridMultilevel"/>
    <w:tmpl w:val="DDE8BC82"/>
    <w:lvl w:ilvl="0" w:tplc="D53E49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F137208"/>
    <w:multiLevelType w:val="hybridMultilevel"/>
    <w:tmpl w:val="D4B602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18665B1"/>
    <w:multiLevelType w:val="hybridMultilevel"/>
    <w:tmpl w:val="2168E258"/>
    <w:lvl w:ilvl="0" w:tplc="68ECC4A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57430CA"/>
    <w:multiLevelType w:val="hybridMultilevel"/>
    <w:tmpl w:val="8DE64500"/>
    <w:lvl w:ilvl="0" w:tplc="686EAD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C7269A7"/>
    <w:multiLevelType w:val="hybridMultilevel"/>
    <w:tmpl w:val="75F49CBC"/>
    <w:lvl w:ilvl="0" w:tplc="147C29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76786225">
    <w:abstractNumId w:val="9"/>
  </w:num>
  <w:num w:numId="2" w16cid:durableId="1101530208">
    <w:abstractNumId w:val="1"/>
  </w:num>
  <w:num w:numId="3" w16cid:durableId="257953067">
    <w:abstractNumId w:val="4"/>
  </w:num>
  <w:num w:numId="4" w16cid:durableId="39328335">
    <w:abstractNumId w:val="8"/>
  </w:num>
  <w:num w:numId="5" w16cid:durableId="423107805">
    <w:abstractNumId w:val="5"/>
  </w:num>
  <w:num w:numId="6" w16cid:durableId="1996955144">
    <w:abstractNumId w:val="3"/>
  </w:num>
  <w:num w:numId="7" w16cid:durableId="593561191">
    <w:abstractNumId w:val="2"/>
  </w:num>
  <w:num w:numId="8" w16cid:durableId="677777089">
    <w:abstractNumId w:val="0"/>
  </w:num>
  <w:num w:numId="9" w16cid:durableId="434129257">
    <w:abstractNumId w:val="7"/>
  </w:num>
  <w:num w:numId="10" w16cid:durableId="16649665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proofState w:spelling="clean" w:grammar="clean"/>
  <w:attachedTemplate r:id="rId1"/>
  <w:defaultTabStop w:val="84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D0A"/>
    <w:rsid w:val="00001174"/>
    <w:rsid w:val="00002668"/>
    <w:rsid w:val="000032BF"/>
    <w:rsid w:val="000040EF"/>
    <w:rsid w:val="0000436A"/>
    <w:rsid w:val="00005061"/>
    <w:rsid w:val="00005696"/>
    <w:rsid w:val="00007A99"/>
    <w:rsid w:val="00007F88"/>
    <w:rsid w:val="00011EC6"/>
    <w:rsid w:val="00012F55"/>
    <w:rsid w:val="00015ACE"/>
    <w:rsid w:val="0002361D"/>
    <w:rsid w:val="00023CFC"/>
    <w:rsid w:val="00026ABD"/>
    <w:rsid w:val="000306E4"/>
    <w:rsid w:val="00030A0D"/>
    <w:rsid w:val="00031B74"/>
    <w:rsid w:val="00034F05"/>
    <w:rsid w:val="00036849"/>
    <w:rsid w:val="0004001C"/>
    <w:rsid w:val="00043D93"/>
    <w:rsid w:val="00043FCE"/>
    <w:rsid w:val="00047A54"/>
    <w:rsid w:val="000510D7"/>
    <w:rsid w:val="000512B2"/>
    <w:rsid w:val="0005271B"/>
    <w:rsid w:val="00052EA4"/>
    <w:rsid w:val="000535A3"/>
    <w:rsid w:val="00057578"/>
    <w:rsid w:val="00057A93"/>
    <w:rsid w:val="00060B83"/>
    <w:rsid w:val="00061741"/>
    <w:rsid w:val="0006194D"/>
    <w:rsid w:val="000622EA"/>
    <w:rsid w:val="00062802"/>
    <w:rsid w:val="0006424E"/>
    <w:rsid w:val="00070C1A"/>
    <w:rsid w:val="000727DE"/>
    <w:rsid w:val="000733FF"/>
    <w:rsid w:val="00073536"/>
    <w:rsid w:val="000746E8"/>
    <w:rsid w:val="00076A7D"/>
    <w:rsid w:val="00080C11"/>
    <w:rsid w:val="00081B1B"/>
    <w:rsid w:val="00084359"/>
    <w:rsid w:val="00086692"/>
    <w:rsid w:val="00090311"/>
    <w:rsid w:val="000903C4"/>
    <w:rsid w:val="0009122A"/>
    <w:rsid w:val="00091301"/>
    <w:rsid w:val="00091E87"/>
    <w:rsid w:val="000928EF"/>
    <w:rsid w:val="00093B23"/>
    <w:rsid w:val="00094A6F"/>
    <w:rsid w:val="0009597A"/>
    <w:rsid w:val="0009715C"/>
    <w:rsid w:val="00097463"/>
    <w:rsid w:val="000A08C7"/>
    <w:rsid w:val="000A1AF1"/>
    <w:rsid w:val="000A2924"/>
    <w:rsid w:val="000A3368"/>
    <w:rsid w:val="000A5836"/>
    <w:rsid w:val="000A7FAB"/>
    <w:rsid w:val="000B19CE"/>
    <w:rsid w:val="000B2704"/>
    <w:rsid w:val="000B59D0"/>
    <w:rsid w:val="000B6013"/>
    <w:rsid w:val="000B6C4C"/>
    <w:rsid w:val="000B7A46"/>
    <w:rsid w:val="000B7FDB"/>
    <w:rsid w:val="000C2A49"/>
    <w:rsid w:val="000C408A"/>
    <w:rsid w:val="000C499D"/>
    <w:rsid w:val="000C6251"/>
    <w:rsid w:val="000C64DB"/>
    <w:rsid w:val="000C7018"/>
    <w:rsid w:val="000C7F84"/>
    <w:rsid w:val="000D087D"/>
    <w:rsid w:val="000D1899"/>
    <w:rsid w:val="000D1D0B"/>
    <w:rsid w:val="000D20EB"/>
    <w:rsid w:val="000D2679"/>
    <w:rsid w:val="000D2733"/>
    <w:rsid w:val="000D2BA7"/>
    <w:rsid w:val="000D2E1F"/>
    <w:rsid w:val="000D39EC"/>
    <w:rsid w:val="000D513C"/>
    <w:rsid w:val="000D633B"/>
    <w:rsid w:val="000D6894"/>
    <w:rsid w:val="000E278C"/>
    <w:rsid w:val="000E4CB4"/>
    <w:rsid w:val="000E5348"/>
    <w:rsid w:val="000E5390"/>
    <w:rsid w:val="000E5595"/>
    <w:rsid w:val="000E67C2"/>
    <w:rsid w:val="000F0194"/>
    <w:rsid w:val="000F0649"/>
    <w:rsid w:val="000F2A87"/>
    <w:rsid w:val="000F2D38"/>
    <w:rsid w:val="000F2DC0"/>
    <w:rsid w:val="000F38D4"/>
    <w:rsid w:val="000F3F8B"/>
    <w:rsid w:val="000F413D"/>
    <w:rsid w:val="000F708C"/>
    <w:rsid w:val="001005FD"/>
    <w:rsid w:val="00102A4B"/>
    <w:rsid w:val="001072B8"/>
    <w:rsid w:val="00111049"/>
    <w:rsid w:val="001112A4"/>
    <w:rsid w:val="00112F9A"/>
    <w:rsid w:val="00113051"/>
    <w:rsid w:val="0011478C"/>
    <w:rsid w:val="00116B27"/>
    <w:rsid w:val="00116BA9"/>
    <w:rsid w:val="00116E6F"/>
    <w:rsid w:val="00120FBD"/>
    <w:rsid w:val="0012454A"/>
    <w:rsid w:val="001254D5"/>
    <w:rsid w:val="00130AAA"/>
    <w:rsid w:val="001328A3"/>
    <w:rsid w:val="001329AB"/>
    <w:rsid w:val="0013314B"/>
    <w:rsid w:val="00133976"/>
    <w:rsid w:val="0013434B"/>
    <w:rsid w:val="00137BAD"/>
    <w:rsid w:val="00140E54"/>
    <w:rsid w:val="0014251B"/>
    <w:rsid w:val="00143F92"/>
    <w:rsid w:val="0014707D"/>
    <w:rsid w:val="001472DC"/>
    <w:rsid w:val="0014744D"/>
    <w:rsid w:val="00147DF2"/>
    <w:rsid w:val="00150F28"/>
    <w:rsid w:val="001515DA"/>
    <w:rsid w:val="001549F5"/>
    <w:rsid w:val="00157567"/>
    <w:rsid w:val="00162E4A"/>
    <w:rsid w:val="00163570"/>
    <w:rsid w:val="00164D22"/>
    <w:rsid w:val="00165447"/>
    <w:rsid w:val="00165E98"/>
    <w:rsid w:val="001703D5"/>
    <w:rsid w:val="0017182B"/>
    <w:rsid w:val="00173413"/>
    <w:rsid w:val="00173724"/>
    <w:rsid w:val="00173BE9"/>
    <w:rsid w:val="00174307"/>
    <w:rsid w:val="00176D33"/>
    <w:rsid w:val="00176F84"/>
    <w:rsid w:val="00180B1E"/>
    <w:rsid w:val="001859AA"/>
    <w:rsid w:val="00185F47"/>
    <w:rsid w:val="00186E43"/>
    <w:rsid w:val="00190280"/>
    <w:rsid w:val="00190A66"/>
    <w:rsid w:val="00190CCC"/>
    <w:rsid w:val="001930D3"/>
    <w:rsid w:val="001A0769"/>
    <w:rsid w:val="001A081D"/>
    <w:rsid w:val="001A13A2"/>
    <w:rsid w:val="001A1735"/>
    <w:rsid w:val="001A4425"/>
    <w:rsid w:val="001A7C06"/>
    <w:rsid w:val="001A7F27"/>
    <w:rsid w:val="001B2D1A"/>
    <w:rsid w:val="001B49D5"/>
    <w:rsid w:val="001B4B02"/>
    <w:rsid w:val="001B5F45"/>
    <w:rsid w:val="001B644F"/>
    <w:rsid w:val="001B7778"/>
    <w:rsid w:val="001C4957"/>
    <w:rsid w:val="001C7791"/>
    <w:rsid w:val="001D2615"/>
    <w:rsid w:val="001D3087"/>
    <w:rsid w:val="001D4A79"/>
    <w:rsid w:val="001E075C"/>
    <w:rsid w:val="001E374A"/>
    <w:rsid w:val="001E48BE"/>
    <w:rsid w:val="001E5BA6"/>
    <w:rsid w:val="001E712B"/>
    <w:rsid w:val="001E74CD"/>
    <w:rsid w:val="001F0949"/>
    <w:rsid w:val="001F1193"/>
    <w:rsid w:val="001F1476"/>
    <w:rsid w:val="001F21E3"/>
    <w:rsid w:val="001F39EF"/>
    <w:rsid w:val="001F4F78"/>
    <w:rsid w:val="001F53A3"/>
    <w:rsid w:val="00202C64"/>
    <w:rsid w:val="00203F39"/>
    <w:rsid w:val="00205C65"/>
    <w:rsid w:val="00206D9D"/>
    <w:rsid w:val="00207D89"/>
    <w:rsid w:val="002110E7"/>
    <w:rsid w:val="002124D6"/>
    <w:rsid w:val="00212788"/>
    <w:rsid w:val="00212B04"/>
    <w:rsid w:val="00213BDC"/>
    <w:rsid w:val="00221DD2"/>
    <w:rsid w:val="00222CC7"/>
    <w:rsid w:val="00225E27"/>
    <w:rsid w:val="00226AEE"/>
    <w:rsid w:val="00233DCC"/>
    <w:rsid w:val="00234C1F"/>
    <w:rsid w:val="00237B68"/>
    <w:rsid w:val="00240F40"/>
    <w:rsid w:val="00244594"/>
    <w:rsid w:val="002461FE"/>
    <w:rsid w:val="00250206"/>
    <w:rsid w:val="0025113E"/>
    <w:rsid w:val="002515C9"/>
    <w:rsid w:val="00252504"/>
    <w:rsid w:val="00254B28"/>
    <w:rsid w:val="00255410"/>
    <w:rsid w:val="00255E2C"/>
    <w:rsid w:val="00256E81"/>
    <w:rsid w:val="002577BB"/>
    <w:rsid w:val="00260364"/>
    <w:rsid w:val="00262863"/>
    <w:rsid w:val="00263AAA"/>
    <w:rsid w:val="00266821"/>
    <w:rsid w:val="00266AD6"/>
    <w:rsid w:val="00270138"/>
    <w:rsid w:val="002716CF"/>
    <w:rsid w:val="0027315D"/>
    <w:rsid w:val="0027363C"/>
    <w:rsid w:val="002754ED"/>
    <w:rsid w:val="002808B3"/>
    <w:rsid w:val="00280D9E"/>
    <w:rsid w:val="00281014"/>
    <w:rsid w:val="00283F3B"/>
    <w:rsid w:val="00284327"/>
    <w:rsid w:val="002860A2"/>
    <w:rsid w:val="00287069"/>
    <w:rsid w:val="00287286"/>
    <w:rsid w:val="002913D0"/>
    <w:rsid w:val="002920AD"/>
    <w:rsid w:val="00292810"/>
    <w:rsid w:val="00293502"/>
    <w:rsid w:val="00294DF4"/>
    <w:rsid w:val="00295CA9"/>
    <w:rsid w:val="002963FC"/>
    <w:rsid w:val="0029726E"/>
    <w:rsid w:val="002A04A1"/>
    <w:rsid w:val="002A0AF1"/>
    <w:rsid w:val="002A3630"/>
    <w:rsid w:val="002A62EF"/>
    <w:rsid w:val="002A79E9"/>
    <w:rsid w:val="002B26A5"/>
    <w:rsid w:val="002B39D5"/>
    <w:rsid w:val="002B4787"/>
    <w:rsid w:val="002B4E60"/>
    <w:rsid w:val="002B50D9"/>
    <w:rsid w:val="002B5683"/>
    <w:rsid w:val="002C0ADC"/>
    <w:rsid w:val="002C115E"/>
    <w:rsid w:val="002C37EF"/>
    <w:rsid w:val="002C47AE"/>
    <w:rsid w:val="002C4973"/>
    <w:rsid w:val="002C6F2E"/>
    <w:rsid w:val="002D078A"/>
    <w:rsid w:val="002D177E"/>
    <w:rsid w:val="002D51C9"/>
    <w:rsid w:val="002D77E6"/>
    <w:rsid w:val="002E1EA4"/>
    <w:rsid w:val="002E2FAA"/>
    <w:rsid w:val="002E318E"/>
    <w:rsid w:val="002E5A51"/>
    <w:rsid w:val="002E6969"/>
    <w:rsid w:val="002F2414"/>
    <w:rsid w:val="002F30B3"/>
    <w:rsid w:val="002F628B"/>
    <w:rsid w:val="002F71F5"/>
    <w:rsid w:val="00301012"/>
    <w:rsid w:val="00302E2C"/>
    <w:rsid w:val="00305EE7"/>
    <w:rsid w:val="00305EF6"/>
    <w:rsid w:val="00307BD3"/>
    <w:rsid w:val="00310A92"/>
    <w:rsid w:val="00312BCE"/>
    <w:rsid w:val="0031373D"/>
    <w:rsid w:val="00313ADF"/>
    <w:rsid w:val="00313DEC"/>
    <w:rsid w:val="00316873"/>
    <w:rsid w:val="003201B9"/>
    <w:rsid w:val="003207A2"/>
    <w:rsid w:val="0032214C"/>
    <w:rsid w:val="003227E9"/>
    <w:rsid w:val="0032425E"/>
    <w:rsid w:val="00325AE7"/>
    <w:rsid w:val="003267C7"/>
    <w:rsid w:val="0032769E"/>
    <w:rsid w:val="00327882"/>
    <w:rsid w:val="00327B66"/>
    <w:rsid w:val="003302F7"/>
    <w:rsid w:val="00333156"/>
    <w:rsid w:val="00334E71"/>
    <w:rsid w:val="00341D37"/>
    <w:rsid w:val="00346C09"/>
    <w:rsid w:val="003477FF"/>
    <w:rsid w:val="0035152A"/>
    <w:rsid w:val="003517ED"/>
    <w:rsid w:val="00351F22"/>
    <w:rsid w:val="003520EA"/>
    <w:rsid w:val="00354FFC"/>
    <w:rsid w:val="003558FE"/>
    <w:rsid w:val="00364C25"/>
    <w:rsid w:val="00364E9A"/>
    <w:rsid w:val="0036644E"/>
    <w:rsid w:val="00366592"/>
    <w:rsid w:val="00373061"/>
    <w:rsid w:val="00374B1F"/>
    <w:rsid w:val="003766A9"/>
    <w:rsid w:val="00377296"/>
    <w:rsid w:val="00377EFE"/>
    <w:rsid w:val="003816BA"/>
    <w:rsid w:val="00382159"/>
    <w:rsid w:val="00382571"/>
    <w:rsid w:val="00382EA8"/>
    <w:rsid w:val="003843B8"/>
    <w:rsid w:val="00384BEC"/>
    <w:rsid w:val="003856A7"/>
    <w:rsid w:val="00386B91"/>
    <w:rsid w:val="00390121"/>
    <w:rsid w:val="003910A0"/>
    <w:rsid w:val="003921A6"/>
    <w:rsid w:val="00393417"/>
    <w:rsid w:val="00393E85"/>
    <w:rsid w:val="003941CC"/>
    <w:rsid w:val="00395425"/>
    <w:rsid w:val="003963E4"/>
    <w:rsid w:val="0039771A"/>
    <w:rsid w:val="003A046F"/>
    <w:rsid w:val="003A0755"/>
    <w:rsid w:val="003A18D6"/>
    <w:rsid w:val="003A18E3"/>
    <w:rsid w:val="003A5CE2"/>
    <w:rsid w:val="003B03D4"/>
    <w:rsid w:val="003B0FD7"/>
    <w:rsid w:val="003B1E5D"/>
    <w:rsid w:val="003B2076"/>
    <w:rsid w:val="003B3ABC"/>
    <w:rsid w:val="003B40C2"/>
    <w:rsid w:val="003B5351"/>
    <w:rsid w:val="003B5512"/>
    <w:rsid w:val="003B6C54"/>
    <w:rsid w:val="003C277A"/>
    <w:rsid w:val="003C4702"/>
    <w:rsid w:val="003C5878"/>
    <w:rsid w:val="003C7E72"/>
    <w:rsid w:val="003D01E1"/>
    <w:rsid w:val="003D0965"/>
    <w:rsid w:val="003D0C9C"/>
    <w:rsid w:val="003D2D14"/>
    <w:rsid w:val="003D5B16"/>
    <w:rsid w:val="003D778F"/>
    <w:rsid w:val="003E291F"/>
    <w:rsid w:val="003E2BD4"/>
    <w:rsid w:val="003E2D22"/>
    <w:rsid w:val="003E2DA1"/>
    <w:rsid w:val="003E3F0D"/>
    <w:rsid w:val="003E6798"/>
    <w:rsid w:val="003F0749"/>
    <w:rsid w:val="003F0A67"/>
    <w:rsid w:val="003F2686"/>
    <w:rsid w:val="003F307C"/>
    <w:rsid w:val="003F41C2"/>
    <w:rsid w:val="003F53E4"/>
    <w:rsid w:val="003F5EBD"/>
    <w:rsid w:val="00400C15"/>
    <w:rsid w:val="00401417"/>
    <w:rsid w:val="004014D3"/>
    <w:rsid w:val="00401A6F"/>
    <w:rsid w:val="004030F1"/>
    <w:rsid w:val="004035B2"/>
    <w:rsid w:val="00403BE2"/>
    <w:rsid w:val="00404A1B"/>
    <w:rsid w:val="004060CF"/>
    <w:rsid w:val="00410F1F"/>
    <w:rsid w:val="004153A2"/>
    <w:rsid w:val="00415A28"/>
    <w:rsid w:val="00417F54"/>
    <w:rsid w:val="00417FB2"/>
    <w:rsid w:val="00421275"/>
    <w:rsid w:val="0042180D"/>
    <w:rsid w:val="00422561"/>
    <w:rsid w:val="004269A1"/>
    <w:rsid w:val="00426F95"/>
    <w:rsid w:val="004279E3"/>
    <w:rsid w:val="00427FB1"/>
    <w:rsid w:val="0043026D"/>
    <w:rsid w:val="00434649"/>
    <w:rsid w:val="00435382"/>
    <w:rsid w:val="00435513"/>
    <w:rsid w:val="00436F64"/>
    <w:rsid w:val="00437693"/>
    <w:rsid w:val="00437999"/>
    <w:rsid w:val="00440A5D"/>
    <w:rsid w:val="00441178"/>
    <w:rsid w:val="00441BE0"/>
    <w:rsid w:val="004437E3"/>
    <w:rsid w:val="00443B67"/>
    <w:rsid w:val="00445297"/>
    <w:rsid w:val="00445452"/>
    <w:rsid w:val="00445579"/>
    <w:rsid w:val="00445A7C"/>
    <w:rsid w:val="00451E5E"/>
    <w:rsid w:val="004543AC"/>
    <w:rsid w:val="0045538A"/>
    <w:rsid w:val="00456FBC"/>
    <w:rsid w:val="0045721D"/>
    <w:rsid w:val="00461FB3"/>
    <w:rsid w:val="0046331C"/>
    <w:rsid w:val="0046461F"/>
    <w:rsid w:val="004649E0"/>
    <w:rsid w:val="00470E9A"/>
    <w:rsid w:val="004755BE"/>
    <w:rsid w:val="00480DB4"/>
    <w:rsid w:val="00484CB8"/>
    <w:rsid w:val="0048593E"/>
    <w:rsid w:val="00486E11"/>
    <w:rsid w:val="004879F2"/>
    <w:rsid w:val="00490F4A"/>
    <w:rsid w:val="004933F2"/>
    <w:rsid w:val="00493618"/>
    <w:rsid w:val="00493665"/>
    <w:rsid w:val="004936D4"/>
    <w:rsid w:val="00496A82"/>
    <w:rsid w:val="00496B79"/>
    <w:rsid w:val="004A0FE0"/>
    <w:rsid w:val="004A333E"/>
    <w:rsid w:val="004A78A9"/>
    <w:rsid w:val="004A7C48"/>
    <w:rsid w:val="004B0FF3"/>
    <w:rsid w:val="004B3AFB"/>
    <w:rsid w:val="004B5F5E"/>
    <w:rsid w:val="004B68DF"/>
    <w:rsid w:val="004B724E"/>
    <w:rsid w:val="004C1488"/>
    <w:rsid w:val="004C275E"/>
    <w:rsid w:val="004C47FC"/>
    <w:rsid w:val="004C4981"/>
    <w:rsid w:val="004C6192"/>
    <w:rsid w:val="004C674B"/>
    <w:rsid w:val="004D0920"/>
    <w:rsid w:val="004D18FA"/>
    <w:rsid w:val="004D1BF6"/>
    <w:rsid w:val="004D3459"/>
    <w:rsid w:val="004D378A"/>
    <w:rsid w:val="004D3976"/>
    <w:rsid w:val="004D4792"/>
    <w:rsid w:val="004D5793"/>
    <w:rsid w:val="004D630E"/>
    <w:rsid w:val="004D6551"/>
    <w:rsid w:val="004D77C3"/>
    <w:rsid w:val="004E0420"/>
    <w:rsid w:val="004E196C"/>
    <w:rsid w:val="004E2095"/>
    <w:rsid w:val="004E22DD"/>
    <w:rsid w:val="004E2366"/>
    <w:rsid w:val="004E4F76"/>
    <w:rsid w:val="004E51D6"/>
    <w:rsid w:val="004E6834"/>
    <w:rsid w:val="004E6A13"/>
    <w:rsid w:val="004F5283"/>
    <w:rsid w:val="004F604A"/>
    <w:rsid w:val="004F65B9"/>
    <w:rsid w:val="004F68C3"/>
    <w:rsid w:val="004F6B69"/>
    <w:rsid w:val="00500F45"/>
    <w:rsid w:val="005019BA"/>
    <w:rsid w:val="00502E25"/>
    <w:rsid w:val="005069B9"/>
    <w:rsid w:val="00507E54"/>
    <w:rsid w:val="00510186"/>
    <w:rsid w:val="005115DE"/>
    <w:rsid w:val="00511712"/>
    <w:rsid w:val="00511AA7"/>
    <w:rsid w:val="0051560A"/>
    <w:rsid w:val="00515FD0"/>
    <w:rsid w:val="005171B8"/>
    <w:rsid w:val="0052778B"/>
    <w:rsid w:val="00530D02"/>
    <w:rsid w:val="00530D57"/>
    <w:rsid w:val="00532617"/>
    <w:rsid w:val="00533286"/>
    <w:rsid w:val="005348CE"/>
    <w:rsid w:val="00537091"/>
    <w:rsid w:val="00541CFC"/>
    <w:rsid w:val="00542659"/>
    <w:rsid w:val="00547A90"/>
    <w:rsid w:val="00547DDA"/>
    <w:rsid w:val="00551166"/>
    <w:rsid w:val="00553366"/>
    <w:rsid w:val="0055378C"/>
    <w:rsid w:val="00556E21"/>
    <w:rsid w:val="00560204"/>
    <w:rsid w:val="005602B6"/>
    <w:rsid w:val="00560843"/>
    <w:rsid w:val="00560C3E"/>
    <w:rsid w:val="00561441"/>
    <w:rsid w:val="005615D9"/>
    <w:rsid w:val="005628D5"/>
    <w:rsid w:val="00564737"/>
    <w:rsid w:val="00565E11"/>
    <w:rsid w:val="0056697E"/>
    <w:rsid w:val="00571A4B"/>
    <w:rsid w:val="00573033"/>
    <w:rsid w:val="00573B38"/>
    <w:rsid w:val="00574EDC"/>
    <w:rsid w:val="0057701F"/>
    <w:rsid w:val="00580644"/>
    <w:rsid w:val="00580D4D"/>
    <w:rsid w:val="00580F1D"/>
    <w:rsid w:val="0058225A"/>
    <w:rsid w:val="00582597"/>
    <w:rsid w:val="005827ED"/>
    <w:rsid w:val="00586E4C"/>
    <w:rsid w:val="00590300"/>
    <w:rsid w:val="00594FA5"/>
    <w:rsid w:val="005952A7"/>
    <w:rsid w:val="005A02AA"/>
    <w:rsid w:val="005A0BBE"/>
    <w:rsid w:val="005A2726"/>
    <w:rsid w:val="005A28DD"/>
    <w:rsid w:val="005A35AB"/>
    <w:rsid w:val="005A7668"/>
    <w:rsid w:val="005A7FCD"/>
    <w:rsid w:val="005B18FC"/>
    <w:rsid w:val="005B1E43"/>
    <w:rsid w:val="005B3E51"/>
    <w:rsid w:val="005B4A01"/>
    <w:rsid w:val="005B4A56"/>
    <w:rsid w:val="005B6657"/>
    <w:rsid w:val="005B6BCC"/>
    <w:rsid w:val="005C0973"/>
    <w:rsid w:val="005C1F3A"/>
    <w:rsid w:val="005C30AF"/>
    <w:rsid w:val="005C31A3"/>
    <w:rsid w:val="005C4D91"/>
    <w:rsid w:val="005C791E"/>
    <w:rsid w:val="005C794A"/>
    <w:rsid w:val="005C7F06"/>
    <w:rsid w:val="005D27C1"/>
    <w:rsid w:val="005D4213"/>
    <w:rsid w:val="005D4BC2"/>
    <w:rsid w:val="005D508D"/>
    <w:rsid w:val="005D5FD3"/>
    <w:rsid w:val="005E09A5"/>
    <w:rsid w:val="005E2848"/>
    <w:rsid w:val="005E4617"/>
    <w:rsid w:val="005E49FB"/>
    <w:rsid w:val="005F249B"/>
    <w:rsid w:val="005F346D"/>
    <w:rsid w:val="005F4948"/>
    <w:rsid w:val="005F4E95"/>
    <w:rsid w:val="006023FC"/>
    <w:rsid w:val="0060471F"/>
    <w:rsid w:val="00611EB8"/>
    <w:rsid w:val="0061374D"/>
    <w:rsid w:val="00614714"/>
    <w:rsid w:val="006167C7"/>
    <w:rsid w:val="0062003C"/>
    <w:rsid w:val="006255DD"/>
    <w:rsid w:val="006255F3"/>
    <w:rsid w:val="006317BA"/>
    <w:rsid w:val="006322DC"/>
    <w:rsid w:val="00632C68"/>
    <w:rsid w:val="006335AB"/>
    <w:rsid w:val="00633AA1"/>
    <w:rsid w:val="0063592B"/>
    <w:rsid w:val="006372EC"/>
    <w:rsid w:val="0063735A"/>
    <w:rsid w:val="006378DE"/>
    <w:rsid w:val="00640861"/>
    <w:rsid w:val="00641E8C"/>
    <w:rsid w:val="00642A5E"/>
    <w:rsid w:val="00644557"/>
    <w:rsid w:val="006476AF"/>
    <w:rsid w:val="00651042"/>
    <w:rsid w:val="00654CDC"/>
    <w:rsid w:val="006571E0"/>
    <w:rsid w:val="00657FBB"/>
    <w:rsid w:val="00664FF7"/>
    <w:rsid w:val="006746BA"/>
    <w:rsid w:val="006749BE"/>
    <w:rsid w:val="00675BA5"/>
    <w:rsid w:val="0067607A"/>
    <w:rsid w:val="006769DB"/>
    <w:rsid w:val="006776FE"/>
    <w:rsid w:val="006840DF"/>
    <w:rsid w:val="00684FFD"/>
    <w:rsid w:val="006858D9"/>
    <w:rsid w:val="006860F3"/>
    <w:rsid w:val="00690C8A"/>
    <w:rsid w:val="006927E1"/>
    <w:rsid w:val="00695815"/>
    <w:rsid w:val="0069611C"/>
    <w:rsid w:val="00696868"/>
    <w:rsid w:val="00697F55"/>
    <w:rsid w:val="006A114A"/>
    <w:rsid w:val="006A236A"/>
    <w:rsid w:val="006A2C29"/>
    <w:rsid w:val="006A42CB"/>
    <w:rsid w:val="006A4360"/>
    <w:rsid w:val="006B1BE2"/>
    <w:rsid w:val="006B2AE1"/>
    <w:rsid w:val="006B368D"/>
    <w:rsid w:val="006B602F"/>
    <w:rsid w:val="006B64AE"/>
    <w:rsid w:val="006B6605"/>
    <w:rsid w:val="006B78A5"/>
    <w:rsid w:val="006C0870"/>
    <w:rsid w:val="006C0DC8"/>
    <w:rsid w:val="006C1BB9"/>
    <w:rsid w:val="006C4542"/>
    <w:rsid w:val="006C5070"/>
    <w:rsid w:val="006C5453"/>
    <w:rsid w:val="006C5790"/>
    <w:rsid w:val="006C63F4"/>
    <w:rsid w:val="006C6D40"/>
    <w:rsid w:val="006D0A6B"/>
    <w:rsid w:val="006D35E6"/>
    <w:rsid w:val="006D581D"/>
    <w:rsid w:val="006D7102"/>
    <w:rsid w:val="006D7429"/>
    <w:rsid w:val="006D754D"/>
    <w:rsid w:val="006E0495"/>
    <w:rsid w:val="006E1D4B"/>
    <w:rsid w:val="006E1FCC"/>
    <w:rsid w:val="006E2339"/>
    <w:rsid w:val="006E23CE"/>
    <w:rsid w:val="006E244E"/>
    <w:rsid w:val="006E5D38"/>
    <w:rsid w:val="006E6222"/>
    <w:rsid w:val="006E665F"/>
    <w:rsid w:val="006F3647"/>
    <w:rsid w:val="006F40F6"/>
    <w:rsid w:val="006F4CC9"/>
    <w:rsid w:val="006F5381"/>
    <w:rsid w:val="006F588F"/>
    <w:rsid w:val="006F5BFB"/>
    <w:rsid w:val="006F65DA"/>
    <w:rsid w:val="006F6F86"/>
    <w:rsid w:val="006F7699"/>
    <w:rsid w:val="00701370"/>
    <w:rsid w:val="00702FDC"/>
    <w:rsid w:val="00704232"/>
    <w:rsid w:val="0070548B"/>
    <w:rsid w:val="00705541"/>
    <w:rsid w:val="00705650"/>
    <w:rsid w:val="00707099"/>
    <w:rsid w:val="00707836"/>
    <w:rsid w:val="007105D7"/>
    <w:rsid w:val="00712860"/>
    <w:rsid w:val="00713018"/>
    <w:rsid w:val="0071526A"/>
    <w:rsid w:val="00715813"/>
    <w:rsid w:val="00715FE8"/>
    <w:rsid w:val="00716E2B"/>
    <w:rsid w:val="00720DF1"/>
    <w:rsid w:val="007211CD"/>
    <w:rsid w:val="007218B9"/>
    <w:rsid w:val="007261E4"/>
    <w:rsid w:val="007301B0"/>
    <w:rsid w:val="00730454"/>
    <w:rsid w:val="007353D4"/>
    <w:rsid w:val="00735E5A"/>
    <w:rsid w:val="00736261"/>
    <w:rsid w:val="007368BF"/>
    <w:rsid w:val="00736AFE"/>
    <w:rsid w:val="00737108"/>
    <w:rsid w:val="0074029D"/>
    <w:rsid w:val="00743C2D"/>
    <w:rsid w:val="007448A3"/>
    <w:rsid w:val="00750582"/>
    <w:rsid w:val="00751FD8"/>
    <w:rsid w:val="00752337"/>
    <w:rsid w:val="00753059"/>
    <w:rsid w:val="007534CE"/>
    <w:rsid w:val="00753F18"/>
    <w:rsid w:val="007543DD"/>
    <w:rsid w:val="00755E0E"/>
    <w:rsid w:val="00755EE8"/>
    <w:rsid w:val="00761074"/>
    <w:rsid w:val="007617C6"/>
    <w:rsid w:val="00762428"/>
    <w:rsid w:val="00763ED7"/>
    <w:rsid w:val="00763EDE"/>
    <w:rsid w:val="00764AB1"/>
    <w:rsid w:val="007662E8"/>
    <w:rsid w:val="007666CD"/>
    <w:rsid w:val="00780610"/>
    <w:rsid w:val="00780B27"/>
    <w:rsid w:val="0078246C"/>
    <w:rsid w:val="00782938"/>
    <w:rsid w:val="00782C59"/>
    <w:rsid w:val="00784828"/>
    <w:rsid w:val="007870AB"/>
    <w:rsid w:val="00790C22"/>
    <w:rsid w:val="007915D2"/>
    <w:rsid w:val="0079186F"/>
    <w:rsid w:val="00792926"/>
    <w:rsid w:val="00793483"/>
    <w:rsid w:val="0079381B"/>
    <w:rsid w:val="007A3929"/>
    <w:rsid w:val="007A3C22"/>
    <w:rsid w:val="007A4478"/>
    <w:rsid w:val="007B2646"/>
    <w:rsid w:val="007B2971"/>
    <w:rsid w:val="007C0464"/>
    <w:rsid w:val="007C21F5"/>
    <w:rsid w:val="007C2979"/>
    <w:rsid w:val="007D449F"/>
    <w:rsid w:val="007D4ED1"/>
    <w:rsid w:val="007D580C"/>
    <w:rsid w:val="007D5887"/>
    <w:rsid w:val="007D7C8C"/>
    <w:rsid w:val="007E0226"/>
    <w:rsid w:val="007E2CF1"/>
    <w:rsid w:val="007E41D7"/>
    <w:rsid w:val="007E4AD0"/>
    <w:rsid w:val="007F0DB5"/>
    <w:rsid w:val="007F2EB2"/>
    <w:rsid w:val="007F481A"/>
    <w:rsid w:val="008001D8"/>
    <w:rsid w:val="008018E3"/>
    <w:rsid w:val="00801B8D"/>
    <w:rsid w:val="0080227E"/>
    <w:rsid w:val="0080256E"/>
    <w:rsid w:val="008038AA"/>
    <w:rsid w:val="00803D5E"/>
    <w:rsid w:val="00807AC7"/>
    <w:rsid w:val="00810559"/>
    <w:rsid w:val="00811B1F"/>
    <w:rsid w:val="008138FB"/>
    <w:rsid w:val="00815232"/>
    <w:rsid w:val="008153FA"/>
    <w:rsid w:val="00815B58"/>
    <w:rsid w:val="0081770F"/>
    <w:rsid w:val="00817950"/>
    <w:rsid w:val="00817BCB"/>
    <w:rsid w:val="00822D68"/>
    <w:rsid w:val="00825590"/>
    <w:rsid w:val="00825983"/>
    <w:rsid w:val="008309B3"/>
    <w:rsid w:val="00833363"/>
    <w:rsid w:val="0083377C"/>
    <w:rsid w:val="00836CCD"/>
    <w:rsid w:val="00841628"/>
    <w:rsid w:val="00843162"/>
    <w:rsid w:val="00850A40"/>
    <w:rsid w:val="008512BD"/>
    <w:rsid w:val="0085135E"/>
    <w:rsid w:val="008519BE"/>
    <w:rsid w:val="00852E32"/>
    <w:rsid w:val="00854852"/>
    <w:rsid w:val="008605A0"/>
    <w:rsid w:val="008622A5"/>
    <w:rsid w:val="008630F2"/>
    <w:rsid w:val="00864FDC"/>
    <w:rsid w:val="00865008"/>
    <w:rsid w:val="0086528C"/>
    <w:rsid w:val="008654C0"/>
    <w:rsid w:val="00865CD7"/>
    <w:rsid w:val="00870CBA"/>
    <w:rsid w:val="00871C5F"/>
    <w:rsid w:val="008733C6"/>
    <w:rsid w:val="00874948"/>
    <w:rsid w:val="0087533D"/>
    <w:rsid w:val="00875913"/>
    <w:rsid w:val="008760A6"/>
    <w:rsid w:val="00876150"/>
    <w:rsid w:val="00877392"/>
    <w:rsid w:val="00877A64"/>
    <w:rsid w:val="008803BE"/>
    <w:rsid w:val="008803E8"/>
    <w:rsid w:val="00883E52"/>
    <w:rsid w:val="008844C6"/>
    <w:rsid w:val="008862ED"/>
    <w:rsid w:val="00886633"/>
    <w:rsid w:val="00887156"/>
    <w:rsid w:val="008923BC"/>
    <w:rsid w:val="008932B2"/>
    <w:rsid w:val="00893344"/>
    <w:rsid w:val="00893B21"/>
    <w:rsid w:val="008944A7"/>
    <w:rsid w:val="00896226"/>
    <w:rsid w:val="008969BA"/>
    <w:rsid w:val="008A06C0"/>
    <w:rsid w:val="008A07D9"/>
    <w:rsid w:val="008A3004"/>
    <w:rsid w:val="008A4EC2"/>
    <w:rsid w:val="008A7D81"/>
    <w:rsid w:val="008B2A0F"/>
    <w:rsid w:val="008B2CA0"/>
    <w:rsid w:val="008B47B1"/>
    <w:rsid w:val="008B6A08"/>
    <w:rsid w:val="008C1515"/>
    <w:rsid w:val="008C1D83"/>
    <w:rsid w:val="008C4553"/>
    <w:rsid w:val="008C538E"/>
    <w:rsid w:val="008C7D18"/>
    <w:rsid w:val="008C7EA8"/>
    <w:rsid w:val="008D2BBB"/>
    <w:rsid w:val="008D37AF"/>
    <w:rsid w:val="008D3875"/>
    <w:rsid w:val="008D409A"/>
    <w:rsid w:val="008D5332"/>
    <w:rsid w:val="008D6E32"/>
    <w:rsid w:val="008E05F4"/>
    <w:rsid w:val="008E0912"/>
    <w:rsid w:val="008E58FC"/>
    <w:rsid w:val="008E5AD5"/>
    <w:rsid w:val="008E5C6F"/>
    <w:rsid w:val="008E7C1A"/>
    <w:rsid w:val="008F1B37"/>
    <w:rsid w:val="008F2BD2"/>
    <w:rsid w:val="008F2D7E"/>
    <w:rsid w:val="008F525B"/>
    <w:rsid w:val="008F5D82"/>
    <w:rsid w:val="008F7B6A"/>
    <w:rsid w:val="00901D2F"/>
    <w:rsid w:val="00910A40"/>
    <w:rsid w:val="0091362F"/>
    <w:rsid w:val="00915FF2"/>
    <w:rsid w:val="00916A37"/>
    <w:rsid w:val="009175E2"/>
    <w:rsid w:val="00920B07"/>
    <w:rsid w:val="0092294B"/>
    <w:rsid w:val="00923816"/>
    <w:rsid w:val="009248DD"/>
    <w:rsid w:val="00924973"/>
    <w:rsid w:val="00925ECE"/>
    <w:rsid w:val="00926317"/>
    <w:rsid w:val="0092633F"/>
    <w:rsid w:val="00926E07"/>
    <w:rsid w:val="00927655"/>
    <w:rsid w:val="00931809"/>
    <w:rsid w:val="00931BA7"/>
    <w:rsid w:val="0093251C"/>
    <w:rsid w:val="009327CE"/>
    <w:rsid w:val="009332F9"/>
    <w:rsid w:val="009363D7"/>
    <w:rsid w:val="0094222E"/>
    <w:rsid w:val="00942C3B"/>
    <w:rsid w:val="00944DC8"/>
    <w:rsid w:val="00947643"/>
    <w:rsid w:val="0095014A"/>
    <w:rsid w:val="00952A3C"/>
    <w:rsid w:val="00952B3D"/>
    <w:rsid w:val="009537D1"/>
    <w:rsid w:val="00953988"/>
    <w:rsid w:val="00953B7B"/>
    <w:rsid w:val="00954516"/>
    <w:rsid w:val="009554D2"/>
    <w:rsid w:val="00961361"/>
    <w:rsid w:val="00961607"/>
    <w:rsid w:val="00961F3E"/>
    <w:rsid w:val="0096302E"/>
    <w:rsid w:val="00965171"/>
    <w:rsid w:val="00966480"/>
    <w:rsid w:val="00967133"/>
    <w:rsid w:val="00967340"/>
    <w:rsid w:val="00972E7F"/>
    <w:rsid w:val="0097329F"/>
    <w:rsid w:val="009732A2"/>
    <w:rsid w:val="009773EE"/>
    <w:rsid w:val="009805AE"/>
    <w:rsid w:val="009806E9"/>
    <w:rsid w:val="00984813"/>
    <w:rsid w:val="00985026"/>
    <w:rsid w:val="009860CE"/>
    <w:rsid w:val="009869FF"/>
    <w:rsid w:val="00991370"/>
    <w:rsid w:val="009917DB"/>
    <w:rsid w:val="00994D14"/>
    <w:rsid w:val="00996722"/>
    <w:rsid w:val="009A092D"/>
    <w:rsid w:val="009A1C30"/>
    <w:rsid w:val="009A283A"/>
    <w:rsid w:val="009A2DE3"/>
    <w:rsid w:val="009A2E5F"/>
    <w:rsid w:val="009A77BF"/>
    <w:rsid w:val="009B13CB"/>
    <w:rsid w:val="009B4C4E"/>
    <w:rsid w:val="009B524C"/>
    <w:rsid w:val="009C1305"/>
    <w:rsid w:val="009C1588"/>
    <w:rsid w:val="009C3A15"/>
    <w:rsid w:val="009C469D"/>
    <w:rsid w:val="009C5968"/>
    <w:rsid w:val="009C6501"/>
    <w:rsid w:val="009C7133"/>
    <w:rsid w:val="009D0888"/>
    <w:rsid w:val="009D212B"/>
    <w:rsid w:val="009D36EA"/>
    <w:rsid w:val="009D4ABB"/>
    <w:rsid w:val="009D70F5"/>
    <w:rsid w:val="009E1156"/>
    <w:rsid w:val="009E185C"/>
    <w:rsid w:val="009E1968"/>
    <w:rsid w:val="009E2637"/>
    <w:rsid w:val="009E50EF"/>
    <w:rsid w:val="009E6254"/>
    <w:rsid w:val="009E6664"/>
    <w:rsid w:val="009E7139"/>
    <w:rsid w:val="009E766E"/>
    <w:rsid w:val="009E7B12"/>
    <w:rsid w:val="009F1C41"/>
    <w:rsid w:val="009F2FEA"/>
    <w:rsid w:val="009F4191"/>
    <w:rsid w:val="009F6320"/>
    <w:rsid w:val="009F77A0"/>
    <w:rsid w:val="009F79FB"/>
    <w:rsid w:val="00A00B47"/>
    <w:rsid w:val="00A0107C"/>
    <w:rsid w:val="00A025AC"/>
    <w:rsid w:val="00A04DDB"/>
    <w:rsid w:val="00A05731"/>
    <w:rsid w:val="00A05C5D"/>
    <w:rsid w:val="00A05E91"/>
    <w:rsid w:val="00A20BEA"/>
    <w:rsid w:val="00A230D9"/>
    <w:rsid w:val="00A240FE"/>
    <w:rsid w:val="00A26BE1"/>
    <w:rsid w:val="00A27627"/>
    <w:rsid w:val="00A33CB3"/>
    <w:rsid w:val="00A33CD6"/>
    <w:rsid w:val="00A3687A"/>
    <w:rsid w:val="00A37BC7"/>
    <w:rsid w:val="00A4377D"/>
    <w:rsid w:val="00A43D5A"/>
    <w:rsid w:val="00A44F4D"/>
    <w:rsid w:val="00A52D4A"/>
    <w:rsid w:val="00A53D0A"/>
    <w:rsid w:val="00A53E9F"/>
    <w:rsid w:val="00A57158"/>
    <w:rsid w:val="00A57407"/>
    <w:rsid w:val="00A57707"/>
    <w:rsid w:val="00A6259F"/>
    <w:rsid w:val="00A6306B"/>
    <w:rsid w:val="00A63221"/>
    <w:rsid w:val="00A637E5"/>
    <w:rsid w:val="00A6479B"/>
    <w:rsid w:val="00A64845"/>
    <w:rsid w:val="00A65BA3"/>
    <w:rsid w:val="00A73818"/>
    <w:rsid w:val="00A74A91"/>
    <w:rsid w:val="00A75D9D"/>
    <w:rsid w:val="00A76C91"/>
    <w:rsid w:val="00A77402"/>
    <w:rsid w:val="00A81EF5"/>
    <w:rsid w:val="00A821CE"/>
    <w:rsid w:val="00A823CE"/>
    <w:rsid w:val="00A82D56"/>
    <w:rsid w:val="00A934A6"/>
    <w:rsid w:val="00A972FF"/>
    <w:rsid w:val="00AA0472"/>
    <w:rsid w:val="00AA0DEE"/>
    <w:rsid w:val="00AA1860"/>
    <w:rsid w:val="00AA2EFB"/>
    <w:rsid w:val="00AA422E"/>
    <w:rsid w:val="00AA4ACD"/>
    <w:rsid w:val="00AA6388"/>
    <w:rsid w:val="00AA7436"/>
    <w:rsid w:val="00AB1D57"/>
    <w:rsid w:val="00AB2B7C"/>
    <w:rsid w:val="00AB7E60"/>
    <w:rsid w:val="00AC08F7"/>
    <w:rsid w:val="00AC4FC0"/>
    <w:rsid w:val="00AC56A4"/>
    <w:rsid w:val="00AD1FE5"/>
    <w:rsid w:val="00AD2466"/>
    <w:rsid w:val="00AD25A2"/>
    <w:rsid w:val="00AD4C7C"/>
    <w:rsid w:val="00AD4D7C"/>
    <w:rsid w:val="00AD504D"/>
    <w:rsid w:val="00AD5944"/>
    <w:rsid w:val="00AD5F4B"/>
    <w:rsid w:val="00AD6663"/>
    <w:rsid w:val="00AE3B11"/>
    <w:rsid w:val="00AE406A"/>
    <w:rsid w:val="00AE5A04"/>
    <w:rsid w:val="00AE5F17"/>
    <w:rsid w:val="00AF0BC4"/>
    <w:rsid w:val="00AF0D34"/>
    <w:rsid w:val="00AF0EC2"/>
    <w:rsid w:val="00AF1B4A"/>
    <w:rsid w:val="00AF43F4"/>
    <w:rsid w:val="00AF4AE4"/>
    <w:rsid w:val="00AF6C94"/>
    <w:rsid w:val="00B00BD7"/>
    <w:rsid w:val="00B02668"/>
    <w:rsid w:val="00B03EBB"/>
    <w:rsid w:val="00B03FF4"/>
    <w:rsid w:val="00B04DC3"/>
    <w:rsid w:val="00B066DA"/>
    <w:rsid w:val="00B06899"/>
    <w:rsid w:val="00B07F0B"/>
    <w:rsid w:val="00B07F5D"/>
    <w:rsid w:val="00B15557"/>
    <w:rsid w:val="00B255A5"/>
    <w:rsid w:val="00B25703"/>
    <w:rsid w:val="00B25732"/>
    <w:rsid w:val="00B26CB4"/>
    <w:rsid w:val="00B33B70"/>
    <w:rsid w:val="00B3673C"/>
    <w:rsid w:val="00B37BE3"/>
    <w:rsid w:val="00B406A8"/>
    <w:rsid w:val="00B410A5"/>
    <w:rsid w:val="00B41914"/>
    <w:rsid w:val="00B41F1B"/>
    <w:rsid w:val="00B420C1"/>
    <w:rsid w:val="00B43CD3"/>
    <w:rsid w:val="00B4482E"/>
    <w:rsid w:val="00B45E41"/>
    <w:rsid w:val="00B512D1"/>
    <w:rsid w:val="00B51B9F"/>
    <w:rsid w:val="00B543EE"/>
    <w:rsid w:val="00B560BA"/>
    <w:rsid w:val="00B56A42"/>
    <w:rsid w:val="00B57B01"/>
    <w:rsid w:val="00B60A25"/>
    <w:rsid w:val="00B60AC3"/>
    <w:rsid w:val="00B60E1F"/>
    <w:rsid w:val="00B63550"/>
    <w:rsid w:val="00B6427D"/>
    <w:rsid w:val="00B644DE"/>
    <w:rsid w:val="00B65061"/>
    <w:rsid w:val="00B65532"/>
    <w:rsid w:val="00B6759F"/>
    <w:rsid w:val="00B71421"/>
    <w:rsid w:val="00B72C93"/>
    <w:rsid w:val="00B7546E"/>
    <w:rsid w:val="00B75756"/>
    <w:rsid w:val="00B75C28"/>
    <w:rsid w:val="00B82503"/>
    <w:rsid w:val="00B84907"/>
    <w:rsid w:val="00B91229"/>
    <w:rsid w:val="00B9263B"/>
    <w:rsid w:val="00B94026"/>
    <w:rsid w:val="00B9402D"/>
    <w:rsid w:val="00B957EC"/>
    <w:rsid w:val="00B96244"/>
    <w:rsid w:val="00B969F5"/>
    <w:rsid w:val="00B96BEC"/>
    <w:rsid w:val="00BA0861"/>
    <w:rsid w:val="00BA2736"/>
    <w:rsid w:val="00BA30BC"/>
    <w:rsid w:val="00BA328B"/>
    <w:rsid w:val="00BA5639"/>
    <w:rsid w:val="00BA6540"/>
    <w:rsid w:val="00BB0E81"/>
    <w:rsid w:val="00BB60BD"/>
    <w:rsid w:val="00BB64F5"/>
    <w:rsid w:val="00BB70CF"/>
    <w:rsid w:val="00BB7181"/>
    <w:rsid w:val="00BC3EC0"/>
    <w:rsid w:val="00BC4073"/>
    <w:rsid w:val="00BC6568"/>
    <w:rsid w:val="00BC730C"/>
    <w:rsid w:val="00BC7996"/>
    <w:rsid w:val="00BC7E08"/>
    <w:rsid w:val="00BD48C9"/>
    <w:rsid w:val="00BD584F"/>
    <w:rsid w:val="00BD59DE"/>
    <w:rsid w:val="00BD5C3B"/>
    <w:rsid w:val="00BD793A"/>
    <w:rsid w:val="00BE0E6A"/>
    <w:rsid w:val="00BE13C6"/>
    <w:rsid w:val="00BE447A"/>
    <w:rsid w:val="00BE540C"/>
    <w:rsid w:val="00BE5B9A"/>
    <w:rsid w:val="00BE6C28"/>
    <w:rsid w:val="00BF08EF"/>
    <w:rsid w:val="00BF14E3"/>
    <w:rsid w:val="00BF2FD1"/>
    <w:rsid w:val="00BF63CE"/>
    <w:rsid w:val="00BF707A"/>
    <w:rsid w:val="00BF73FD"/>
    <w:rsid w:val="00C031D8"/>
    <w:rsid w:val="00C03DFC"/>
    <w:rsid w:val="00C055BB"/>
    <w:rsid w:val="00C06A20"/>
    <w:rsid w:val="00C1088B"/>
    <w:rsid w:val="00C10BF2"/>
    <w:rsid w:val="00C157AF"/>
    <w:rsid w:val="00C157EC"/>
    <w:rsid w:val="00C16591"/>
    <w:rsid w:val="00C213C9"/>
    <w:rsid w:val="00C219C9"/>
    <w:rsid w:val="00C220F6"/>
    <w:rsid w:val="00C2503B"/>
    <w:rsid w:val="00C26F65"/>
    <w:rsid w:val="00C26FD2"/>
    <w:rsid w:val="00C3384D"/>
    <w:rsid w:val="00C42206"/>
    <w:rsid w:val="00C52071"/>
    <w:rsid w:val="00C55F47"/>
    <w:rsid w:val="00C56983"/>
    <w:rsid w:val="00C570CB"/>
    <w:rsid w:val="00C61259"/>
    <w:rsid w:val="00C737DC"/>
    <w:rsid w:val="00C738FA"/>
    <w:rsid w:val="00C74152"/>
    <w:rsid w:val="00C7439F"/>
    <w:rsid w:val="00C75542"/>
    <w:rsid w:val="00C75858"/>
    <w:rsid w:val="00C8007E"/>
    <w:rsid w:val="00C806BF"/>
    <w:rsid w:val="00C81415"/>
    <w:rsid w:val="00C846CA"/>
    <w:rsid w:val="00C93E5E"/>
    <w:rsid w:val="00C940A8"/>
    <w:rsid w:val="00C951F3"/>
    <w:rsid w:val="00C952FD"/>
    <w:rsid w:val="00C953FA"/>
    <w:rsid w:val="00C958BB"/>
    <w:rsid w:val="00C95F6A"/>
    <w:rsid w:val="00C9650C"/>
    <w:rsid w:val="00CA2004"/>
    <w:rsid w:val="00CA35F4"/>
    <w:rsid w:val="00CA3A64"/>
    <w:rsid w:val="00CA4687"/>
    <w:rsid w:val="00CA4B12"/>
    <w:rsid w:val="00CA5966"/>
    <w:rsid w:val="00CA6BEA"/>
    <w:rsid w:val="00CA752B"/>
    <w:rsid w:val="00CB0AAA"/>
    <w:rsid w:val="00CB0C56"/>
    <w:rsid w:val="00CB381D"/>
    <w:rsid w:val="00CB425B"/>
    <w:rsid w:val="00CB5533"/>
    <w:rsid w:val="00CB5684"/>
    <w:rsid w:val="00CB634B"/>
    <w:rsid w:val="00CB68EA"/>
    <w:rsid w:val="00CB7207"/>
    <w:rsid w:val="00CC0FEB"/>
    <w:rsid w:val="00CC19E6"/>
    <w:rsid w:val="00CC2E6C"/>
    <w:rsid w:val="00CC2FFC"/>
    <w:rsid w:val="00CC50C2"/>
    <w:rsid w:val="00CC52EF"/>
    <w:rsid w:val="00CC5976"/>
    <w:rsid w:val="00CD31B9"/>
    <w:rsid w:val="00CD43B6"/>
    <w:rsid w:val="00CD49B1"/>
    <w:rsid w:val="00CD69D8"/>
    <w:rsid w:val="00CD7421"/>
    <w:rsid w:val="00CE0168"/>
    <w:rsid w:val="00CE2B8A"/>
    <w:rsid w:val="00CE3D95"/>
    <w:rsid w:val="00CE46B5"/>
    <w:rsid w:val="00CE4CDB"/>
    <w:rsid w:val="00CE6047"/>
    <w:rsid w:val="00CE6A17"/>
    <w:rsid w:val="00CE7621"/>
    <w:rsid w:val="00CF18B7"/>
    <w:rsid w:val="00CF22B7"/>
    <w:rsid w:val="00CF27AD"/>
    <w:rsid w:val="00CF5520"/>
    <w:rsid w:val="00CF6BA0"/>
    <w:rsid w:val="00D005FD"/>
    <w:rsid w:val="00D0110A"/>
    <w:rsid w:val="00D0222E"/>
    <w:rsid w:val="00D02AFF"/>
    <w:rsid w:val="00D041AF"/>
    <w:rsid w:val="00D0791C"/>
    <w:rsid w:val="00D1003C"/>
    <w:rsid w:val="00D10D06"/>
    <w:rsid w:val="00D125C2"/>
    <w:rsid w:val="00D15823"/>
    <w:rsid w:val="00D1691F"/>
    <w:rsid w:val="00D20185"/>
    <w:rsid w:val="00D21CCA"/>
    <w:rsid w:val="00D2235D"/>
    <w:rsid w:val="00D226C4"/>
    <w:rsid w:val="00D236B4"/>
    <w:rsid w:val="00D30733"/>
    <w:rsid w:val="00D30961"/>
    <w:rsid w:val="00D322D6"/>
    <w:rsid w:val="00D32F63"/>
    <w:rsid w:val="00D334C6"/>
    <w:rsid w:val="00D34DF4"/>
    <w:rsid w:val="00D358C8"/>
    <w:rsid w:val="00D42C7B"/>
    <w:rsid w:val="00D42F6C"/>
    <w:rsid w:val="00D4360F"/>
    <w:rsid w:val="00D43D7C"/>
    <w:rsid w:val="00D45404"/>
    <w:rsid w:val="00D45DB3"/>
    <w:rsid w:val="00D4617B"/>
    <w:rsid w:val="00D461F0"/>
    <w:rsid w:val="00D46EBC"/>
    <w:rsid w:val="00D5161C"/>
    <w:rsid w:val="00D51997"/>
    <w:rsid w:val="00D51CE6"/>
    <w:rsid w:val="00D523F0"/>
    <w:rsid w:val="00D5408D"/>
    <w:rsid w:val="00D54CE9"/>
    <w:rsid w:val="00D557DC"/>
    <w:rsid w:val="00D56ABC"/>
    <w:rsid w:val="00D57827"/>
    <w:rsid w:val="00D57FA2"/>
    <w:rsid w:val="00D60A69"/>
    <w:rsid w:val="00D60CD2"/>
    <w:rsid w:val="00D629F7"/>
    <w:rsid w:val="00D632DE"/>
    <w:rsid w:val="00D659C6"/>
    <w:rsid w:val="00D66E93"/>
    <w:rsid w:val="00D67952"/>
    <w:rsid w:val="00D726E2"/>
    <w:rsid w:val="00D73890"/>
    <w:rsid w:val="00D76807"/>
    <w:rsid w:val="00D76F86"/>
    <w:rsid w:val="00D81225"/>
    <w:rsid w:val="00D83AF8"/>
    <w:rsid w:val="00D86954"/>
    <w:rsid w:val="00D92401"/>
    <w:rsid w:val="00D935CE"/>
    <w:rsid w:val="00D97381"/>
    <w:rsid w:val="00DA0554"/>
    <w:rsid w:val="00DA06B5"/>
    <w:rsid w:val="00DA1CA7"/>
    <w:rsid w:val="00DA2B27"/>
    <w:rsid w:val="00DA77E3"/>
    <w:rsid w:val="00DB447A"/>
    <w:rsid w:val="00DB5700"/>
    <w:rsid w:val="00DB5770"/>
    <w:rsid w:val="00DB730F"/>
    <w:rsid w:val="00DC3628"/>
    <w:rsid w:val="00DC36C9"/>
    <w:rsid w:val="00DC4211"/>
    <w:rsid w:val="00DC6F82"/>
    <w:rsid w:val="00DD1171"/>
    <w:rsid w:val="00DD1C88"/>
    <w:rsid w:val="00DD1CEB"/>
    <w:rsid w:val="00DD367E"/>
    <w:rsid w:val="00DD372D"/>
    <w:rsid w:val="00DD71FD"/>
    <w:rsid w:val="00DE31DF"/>
    <w:rsid w:val="00DE4403"/>
    <w:rsid w:val="00DE487A"/>
    <w:rsid w:val="00DE7A3D"/>
    <w:rsid w:val="00DF0E1E"/>
    <w:rsid w:val="00DF210F"/>
    <w:rsid w:val="00DF22AA"/>
    <w:rsid w:val="00DF4C0D"/>
    <w:rsid w:val="00DF6074"/>
    <w:rsid w:val="00DF6595"/>
    <w:rsid w:val="00DF6A0B"/>
    <w:rsid w:val="00DF6F1B"/>
    <w:rsid w:val="00DF7B5D"/>
    <w:rsid w:val="00E125E0"/>
    <w:rsid w:val="00E12E95"/>
    <w:rsid w:val="00E13CBA"/>
    <w:rsid w:val="00E14616"/>
    <w:rsid w:val="00E16DEC"/>
    <w:rsid w:val="00E16DF4"/>
    <w:rsid w:val="00E21B7A"/>
    <w:rsid w:val="00E21BA4"/>
    <w:rsid w:val="00E21F1C"/>
    <w:rsid w:val="00E25A3D"/>
    <w:rsid w:val="00E25DD1"/>
    <w:rsid w:val="00E317BF"/>
    <w:rsid w:val="00E31887"/>
    <w:rsid w:val="00E32F54"/>
    <w:rsid w:val="00E35B64"/>
    <w:rsid w:val="00E366D0"/>
    <w:rsid w:val="00E3703B"/>
    <w:rsid w:val="00E403F1"/>
    <w:rsid w:val="00E40416"/>
    <w:rsid w:val="00E408C8"/>
    <w:rsid w:val="00E419ED"/>
    <w:rsid w:val="00E42092"/>
    <w:rsid w:val="00E454D5"/>
    <w:rsid w:val="00E47B6D"/>
    <w:rsid w:val="00E50B50"/>
    <w:rsid w:val="00E51033"/>
    <w:rsid w:val="00E51151"/>
    <w:rsid w:val="00E51B8F"/>
    <w:rsid w:val="00E55430"/>
    <w:rsid w:val="00E565DC"/>
    <w:rsid w:val="00E56681"/>
    <w:rsid w:val="00E567FC"/>
    <w:rsid w:val="00E572D5"/>
    <w:rsid w:val="00E57C0D"/>
    <w:rsid w:val="00E62233"/>
    <w:rsid w:val="00E65371"/>
    <w:rsid w:val="00E65D3C"/>
    <w:rsid w:val="00E66687"/>
    <w:rsid w:val="00E66B38"/>
    <w:rsid w:val="00E67273"/>
    <w:rsid w:val="00E67BFE"/>
    <w:rsid w:val="00E70030"/>
    <w:rsid w:val="00E7120F"/>
    <w:rsid w:val="00E7330D"/>
    <w:rsid w:val="00E73E06"/>
    <w:rsid w:val="00E74088"/>
    <w:rsid w:val="00E74FF2"/>
    <w:rsid w:val="00E77E05"/>
    <w:rsid w:val="00E8089A"/>
    <w:rsid w:val="00E813DF"/>
    <w:rsid w:val="00E85791"/>
    <w:rsid w:val="00E87ABA"/>
    <w:rsid w:val="00E94207"/>
    <w:rsid w:val="00E9460A"/>
    <w:rsid w:val="00E97CA1"/>
    <w:rsid w:val="00EA08E4"/>
    <w:rsid w:val="00EA2EF4"/>
    <w:rsid w:val="00EA471B"/>
    <w:rsid w:val="00EA60AD"/>
    <w:rsid w:val="00EA7297"/>
    <w:rsid w:val="00EA7D99"/>
    <w:rsid w:val="00EB1729"/>
    <w:rsid w:val="00EB1CAF"/>
    <w:rsid w:val="00EB20BE"/>
    <w:rsid w:val="00EB3F98"/>
    <w:rsid w:val="00EB5368"/>
    <w:rsid w:val="00EB718C"/>
    <w:rsid w:val="00EB7D46"/>
    <w:rsid w:val="00EC0E3A"/>
    <w:rsid w:val="00EC395F"/>
    <w:rsid w:val="00EC5E71"/>
    <w:rsid w:val="00EC7ABB"/>
    <w:rsid w:val="00ED0A81"/>
    <w:rsid w:val="00ED1CE4"/>
    <w:rsid w:val="00ED1D0A"/>
    <w:rsid w:val="00ED4F4E"/>
    <w:rsid w:val="00ED5719"/>
    <w:rsid w:val="00EE042D"/>
    <w:rsid w:val="00EE083B"/>
    <w:rsid w:val="00EE4BC6"/>
    <w:rsid w:val="00EE4D6E"/>
    <w:rsid w:val="00EE591A"/>
    <w:rsid w:val="00EE6317"/>
    <w:rsid w:val="00EE780E"/>
    <w:rsid w:val="00EF14E0"/>
    <w:rsid w:val="00EF173A"/>
    <w:rsid w:val="00EF3EF5"/>
    <w:rsid w:val="00EF4AC8"/>
    <w:rsid w:val="00EF4D31"/>
    <w:rsid w:val="00EF5571"/>
    <w:rsid w:val="00EF55C1"/>
    <w:rsid w:val="00EF701B"/>
    <w:rsid w:val="00EF76D1"/>
    <w:rsid w:val="00F01829"/>
    <w:rsid w:val="00F02216"/>
    <w:rsid w:val="00F03BAF"/>
    <w:rsid w:val="00F03BF4"/>
    <w:rsid w:val="00F0413A"/>
    <w:rsid w:val="00F047E4"/>
    <w:rsid w:val="00F069B5"/>
    <w:rsid w:val="00F06C24"/>
    <w:rsid w:val="00F06FAA"/>
    <w:rsid w:val="00F1092B"/>
    <w:rsid w:val="00F11307"/>
    <w:rsid w:val="00F11805"/>
    <w:rsid w:val="00F1228F"/>
    <w:rsid w:val="00F146AB"/>
    <w:rsid w:val="00F147C6"/>
    <w:rsid w:val="00F233BB"/>
    <w:rsid w:val="00F27124"/>
    <w:rsid w:val="00F271A5"/>
    <w:rsid w:val="00F279BA"/>
    <w:rsid w:val="00F27BF4"/>
    <w:rsid w:val="00F30882"/>
    <w:rsid w:val="00F32019"/>
    <w:rsid w:val="00F32D93"/>
    <w:rsid w:val="00F32E00"/>
    <w:rsid w:val="00F342A4"/>
    <w:rsid w:val="00F34F6D"/>
    <w:rsid w:val="00F36CBE"/>
    <w:rsid w:val="00F431FA"/>
    <w:rsid w:val="00F44797"/>
    <w:rsid w:val="00F44C50"/>
    <w:rsid w:val="00F50FF7"/>
    <w:rsid w:val="00F55F09"/>
    <w:rsid w:val="00F5798B"/>
    <w:rsid w:val="00F626AE"/>
    <w:rsid w:val="00F652F1"/>
    <w:rsid w:val="00F654B3"/>
    <w:rsid w:val="00F65688"/>
    <w:rsid w:val="00F66CF5"/>
    <w:rsid w:val="00F67512"/>
    <w:rsid w:val="00F75795"/>
    <w:rsid w:val="00F767FD"/>
    <w:rsid w:val="00F768AF"/>
    <w:rsid w:val="00F82A2D"/>
    <w:rsid w:val="00F85BD8"/>
    <w:rsid w:val="00F86DB3"/>
    <w:rsid w:val="00F87690"/>
    <w:rsid w:val="00F87B98"/>
    <w:rsid w:val="00F90620"/>
    <w:rsid w:val="00F91488"/>
    <w:rsid w:val="00F940EC"/>
    <w:rsid w:val="00F95343"/>
    <w:rsid w:val="00F95773"/>
    <w:rsid w:val="00F96085"/>
    <w:rsid w:val="00F96188"/>
    <w:rsid w:val="00F96DFF"/>
    <w:rsid w:val="00F97AD4"/>
    <w:rsid w:val="00FA381B"/>
    <w:rsid w:val="00FA54B5"/>
    <w:rsid w:val="00FA56B6"/>
    <w:rsid w:val="00FA7870"/>
    <w:rsid w:val="00FB27F4"/>
    <w:rsid w:val="00FB34B5"/>
    <w:rsid w:val="00FB43B4"/>
    <w:rsid w:val="00FB695A"/>
    <w:rsid w:val="00FB7CE9"/>
    <w:rsid w:val="00FC01CF"/>
    <w:rsid w:val="00FC1B14"/>
    <w:rsid w:val="00FC320C"/>
    <w:rsid w:val="00FC3512"/>
    <w:rsid w:val="00FC45C2"/>
    <w:rsid w:val="00FC4AF6"/>
    <w:rsid w:val="00FC746E"/>
    <w:rsid w:val="00FD04BD"/>
    <w:rsid w:val="00FD29F8"/>
    <w:rsid w:val="00FD5A19"/>
    <w:rsid w:val="00FE4534"/>
    <w:rsid w:val="00FE5242"/>
    <w:rsid w:val="00FF1D9D"/>
    <w:rsid w:val="00FF1F0E"/>
    <w:rsid w:val="00FF4C50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5304870"/>
  <w15:docId w15:val="{3BBFEC5A-69B0-48C4-889C-3FBB359EB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MS Mincho" w:hAnsi="Century" w:cs="Cordia New"/>
        <w:lang w:val="en-US" w:eastAsia="ja-JP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3033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5E2"/>
    <w:rPr>
      <w:rFonts w:ascii="Arial" w:eastAsia="MS Gothic" w:hAnsi="Arial" w:cs="Angsana New"/>
      <w:sz w:val="18"/>
      <w:szCs w:val="22"/>
      <w:lang w:bidi="th-TH"/>
    </w:rPr>
  </w:style>
  <w:style w:type="character" w:customStyle="1" w:styleId="BalloonTextChar">
    <w:name w:val="Balloon Text Char"/>
    <w:link w:val="BalloonText"/>
    <w:uiPriority w:val="99"/>
    <w:semiHidden/>
    <w:rsid w:val="009175E2"/>
    <w:rPr>
      <w:rFonts w:ascii="Arial" w:eastAsia="MS Gothic" w:hAnsi="Arial" w:cs="Angsana New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9175E2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link w:val="Footer"/>
    <w:uiPriority w:val="99"/>
    <w:rsid w:val="009175E2"/>
    <w:rPr>
      <w:rFonts w:ascii="Century" w:eastAsia="MS Mincho" w:hAnsi="Century" w:cs="Times New Roman"/>
      <w:sz w:val="24"/>
      <w:szCs w:val="24"/>
      <w:lang w:bidi="ar-SA"/>
    </w:rPr>
  </w:style>
  <w:style w:type="character" w:styleId="PageNumber">
    <w:name w:val="page number"/>
    <w:basedOn w:val="DefaultParagraphFont"/>
    <w:uiPriority w:val="99"/>
    <w:semiHidden/>
    <w:unhideWhenUsed/>
    <w:rsid w:val="009175E2"/>
  </w:style>
  <w:style w:type="paragraph" w:styleId="Header">
    <w:name w:val="header"/>
    <w:basedOn w:val="Normal"/>
    <w:link w:val="HeaderChar"/>
    <w:uiPriority w:val="99"/>
    <w:unhideWhenUsed/>
    <w:rsid w:val="0070137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link w:val="Header"/>
    <w:uiPriority w:val="99"/>
    <w:rsid w:val="00701370"/>
    <w:rPr>
      <w:rFonts w:ascii="Century" w:eastAsia="MS Mincho" w:hAnsi="Century" w:cs="Times New Roman"/>
      <w:sz w:val="24"/>
      <w:szCs w:val="24"/>
      <w:lang w:bidi="ar-SA"/>
    </w:rPr>
  </w:style>
  <w:style w:type="paragraph" w:styleId="NoSpacing">
    <w:name w:val="No Spacing"/>
    <w:uiPriority w:val="1"/>
    <w:qFormat/>
    <w:rsid w:val="00190CCC"/>
    <w:pPr>
      <w:widowControl w:val="0"/>
      <w:jc w:val="both"/>
    </w:pPr>
    <w:rPr>
      <w:rFonts w:cs="Times New Roman"/>
      <w:kern w:val="2"/>
      <w:sz w:val="24"/>
      <w:szCs w:val="24"/>
      <w:lang w:bidi="ar-SA"/>
    </w:rPr>
  </w:style>
  <w:style w:type="character" w:styleId="Hyperlink">
    <w:name w:val="Hyperlink"/>
    <w:uiPriority w:val="99"/>
    <w:unhideWhenUsed/>
    <w:rsid w:val="008E05F4"/>
    <w:rPr>
      <w:color w:val="0000FF"/>
      <w:u w:val="single"/>
    </w:rPr>
  </w:style>
  <w:style w:type="table" w:styleId="TableGrid">
    <w:name w:val="Table Grid"/>
    <w:basedOn w:val="TableNormal"/>
    <w:uiPriority w:val="59"/>
    <w:rsid w:val="0071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C7018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lang w:bidi="th-TH"/>
    </w:rPr>
  </w:style>
  <w:style w:type="table" w:customStyle="1" w:styleId="111">
    <w:name w:val="表 (格子)111"/>
    <w:basedOn w:val="TableNormal"/>
    <w:next w:val="TableGrid"/>
    <w:uiPriority w:val="59"/>
    <w:rsid w:val="00633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A075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A07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075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0755"/>
    <w:rPr>
      <w:rFonts w:cs="Times New Roman"/>
      <w:kern w:val="2"/>
      <w:sz w:val="24"/>
      <w:szCs w:val="24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07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0755"/>
    <w:rPr>
      <w:rFonts w:cs="Times New Roman"/>
      <w:b/>
      <w:bCs/>
      <w:kern w:val="2"/>
      <w:sz w:val="24"/>
      <w:szCs w:val="24"/>
      <w:lang w:bidi="ar-SA"/>
    </w:rPr>
  </w:style>
  <w:style w:type="paragraph" w:styleId="Revision">
    <w:name w:val="Revision"/>
    <w:hidden/>
    <w:uiPriority w:val="99"/>
    <w:semiHidden/>
    <w:rsid w:val="004C674B"/>
    <w:rPr>
      <w:rFonts w:cs="Times New Roman"/>
      <w:kern w:val="2"/>
      <w:sz w:val="24"/>
      <w:szCs w:val="24"/>
      <w:lang w:bidi="ar-SA"/>
    </w:rPr>
  </w:style>
  <w:style w:type="character" w:customStyle="1" w:styleId="word">
    <w:name w:val="word"/>
    <w:basedOn w:val="DefaultParagraphFont"/>
    <w:rsid w:val="00F75795"/>
  </w:style>
  <w:style w:type="character" w:customStyle="1" w:styleId="changeddisabled">
    <w:name w:val="changeddisabled"/>
    <w:basedOn w:val="DefaultParagraphFont"/>
    <w:rsid w:val="00F75795"/>
  </w:style>
  <w:style w:type="character" w:styleId="FollowedHyperlink">
    <w:name w:val="FollowedHyperlink"/>
    <w:basedOn w:val="DefaultParagraphFont"/>
    <w:uiPriority w:val="99"/>
    <w:semiHidden/>
    <w:unhideWhenUsed/>
    <w:rsid w:val="00DC6F82"/>
    <w:rPr>
      <w:color w:val="800080" w:themeColor="followedHyperlink"/>
      <w:u w:val="single"/>
    </w:rPr>
  </w:style>
  <w:style w:type="paragraph" w:customStyle="1" w:styleId="Default">
    <w:name w:val="Default"/>
    <w:rsid w:val="00E16DF4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UniqloRegular" w:eastAsia="UniqloRegular" w:hAnsi="UniqloRegular" w:cs="UniqloRegular"/>
      <w:color w:val="000000"/>
      <w:sz w:val="24"/>
      <w:szCs w:val="24"/>
      <w:u w:color="000000"/>
      <w:bdr w:val="nil"/>
    </w:rPr>
  </w:style>
  <w:style w:type="paragraph" w:customStyle="1" w:styleId="Standard">
    <w:name w:val="Standard"/>
    <w:rsid w:val="00E16DF4"/>
    <w:pPr>
      <w:widowControl w:val="0"/>
      <w:suppressAutoHyphens/>
      <w:autoSpaceDE w:val="0"/>
      <w:autoSpaceDN w:val="0"/>
    </w:pPr>
    <w:rPr>
      <w:rFonts w:ascii="Calibri" w:eastAsia="Calibri" w:hAnsi="Calibri" w:cs="Calibri"/>
      <w:kern w:val="3"/>
      <w:sz w:val="24"/>
      <w:szCs w:val="24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56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7138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3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gnieszka@pretaporter-pr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stretailing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iqlo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oel\Documents\Work\FR%20Templates\UQ%20Release%20Template%20EN_2021_08.dotx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07B774-D4E7-4485-AB3D-57A9721A1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UQ Release Template EN_2021_08.dotx</Template>
  <TotalTime>0</TotalTime>
  <Pages>1</Pages>
  <Words>736</Words>
  <Characters>4197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ローラーキース</dc:creator>
  <cp:lastModifiedBy>GASIOWSKI Dawid[UQPL:UNIQLO WARSAW POP UP 3005]</cp:lastModifiedBy>
  <cp:revision>4</cp:revision>
  <cp:lastPrinted>2024-04-25T05:06:00Z</cp:lastPrinted>
  <dcterms:created xsi:type="dcterms:W3CDTF">2024-05-09T08:17:00Z</dcterms:created>
  <dcterms:modified xsi:type="dcterms:W3CDTF">2024-05-14T09:56:00Z</dcterms:modified>
</cp:coreProperties>
</file>